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799EB" w14:textId="77777777" w:rsidR="004B5B2E" w:rsidRPr="00FB4724" w:rsidRDefault="004B5B2E" w:rsidP="004B5B2E">
      <w:pPr>
        <w:pStyle w:val="Heading2"/>
        <w:jc w:val="right"/>
        <w:rPr>
          <w:sz w:val="18"/>
          <w:szCs w:val="18"/>
        </w:rPr>
      </w:pPr>
    </w:p>
    <w:p w14:paraId="0568C3E3" w14:textId="77777777" w:rsidR="008A2CC8" w:rsidRPr="00FB4724" w:rsidRDefault="004B5B2E" w:rsidP="004B5B2E">
      <w:pPr>
        <w:pStyle w:val="Heading2"/>
        <w:jc w:val="right"/>
        <w:rPr>
          <w:sz w:val="20"/>
          <w:szCs w:val="20"/>
        </w:rPr>
      </w:pPr>
      <w:r w:rsidRPr="00FB4724">
        <w:rPr>
          <w:rFonts w:ascii="Century Gothic" w:hAnsi="Century Gothic"/>
          <w:b w:val="0"/>
          <w:sz w:val="20"/>
          <w:szCs w:val="20"/>
        </w:rPr>
        <w:t>Name</w:t>
      </w:r>
      <w:r w:rsidRPr="00FB4724">
        <w:rPr>
          <w:sz w:val="20"/>
          <w:szCs w:val="20"/>
        </w:rPr>
        <w:t xml:space="preserve"> _________________________________________________</w:t>
      </w:r>
    </w:p>
    <w:p w14:paraId="1F2F8427" w14:textId="77777777" w:rsidR="009B76DD" w:rsidRPr="00FB4724" w:rsidRDefault="004B5B2E" w:rsidP="00AE737A">
      <w:r w:rsidRPr="00FB4724"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683988C" wp14:editId="71800A99">
                <wp:simplePos x="0" y="0"/>
                <wp:positionH relativeFrom="margin">
                  <wp:posOffset>-147320</wp:posOffset>
                </wp:positionH>
                <wp:positionV relativeFrom="paragraph">
                  <wp:posOffset>159385</wp:posOffset>
                </wp:positionV>
                <wp:extent cx="9072880" cy="61849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07288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ADBC47" w14:textId="78B9D4E0" w:rsidR="00D14AB1" w:rsidRPr="004B5B2E" w:rsidRDefault="00EE7B03" w:rsidP="00D14AB1">
                            <w:pPr>
                              <w:pStyle w:val="msotitle2"/>
                              <w:widowControl w:val="0"/>
                              <w:jc w:val="right"/>
                              <w:rPr>
                                <w:rFonts w:ascii="Century Gothic" w:hAnsi="Century Gothic" w:cs="Arial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4B5B2E">
                              <w:rPr>
                                <w:rFonts w:ascii="Century Gothic" w:hAnsi="Century Gothic" w:cs="Arial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 xml:space="preserve">30-DAY </w:t>
                            </w:r>
                            <w:r w:rsidR="00EF08FD">
                              <w:rPr>
                                <w:rFonts w:ascii="Century Gothic" w:hAnsi="Century Gothic" w:cs="Arial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  <w:t>PLANKS &amp; POSES CHALLENGE</w:t>
                            </w:r>
                          </w:p>
                          <w:p w14:paraId="221C9DBA" w14:textId="4070FD73" w:rsidR="00D14AB1" w:rsidRPr="004B5B2E" w:rsidRDefault="00D14AB1" w:rsidP="00D14AB1">
                            <w:pPr>
                              <w:pStyle w:val="msotitle2"/>
                              <w:widowControl w:val="0"/>
                              <w:jc w:val="right"/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4B5B2E"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0"/>
                                <w:szCs w:val="30"/>
                              </w:rPr>
                              <w:t xml:space="preserve">JANUARY </w:t>
                            </w:r>
                            <w:r w:rsidR="00CB3FD9" w:rsidRPr="004B5B2E"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0"/>
                                <w:szCs w:val="30"/>
                              </w:rPr>
                              <w:t>1</w:t>
                            </w:r>
                            <w:r w:rsidR="00EE7B03" w:rsidRPr="004B5B2E"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0"/>
                                <w:szCs w:val="30"/>
                              </w:rPr>
                              <w:t>-</w:t>
                            </w:r>
                            <w:r w:rsidR="00CB3FD9" w:rsidRPr="004B5B2E"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0"/>
                                <w:szCs w:val="30"/>
                              </w:rPr>
                              <w:t>30</w:t>
                            </w:r>
                            <w:r w:rsidR="00EE7B03" w:rsidRPr="004B5B2E"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4B5B2E"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0"/>
                                <w:szCs w:val="30"/>
                              </w:rPr>
                              <w:t>201</w:t>
                            </w:r>
                            <w:r w:rsidR="00C00B47"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  <w:p w14:paraId="3EDBA94F" w14:textId="77777777" w:rsidR="00D14AB1" w:rsidRDefault="00D14AB1" w:rsidP="00D14AB1">
                            <w:pPr>
                              <w:pStyle w:val="msotitle2"/>
                              <w:widowControl w:val="0"/>
                              <w:jc w:val="right"/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  <w:color w:val="auto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3988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1.6pt;margin-top:12.55pt;width:714.4pt;height:48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" filled="f" fillcolor="maroon" stroked="f" strokecolor="black [0]" strokeweight="0" insetpen="t">
                <o:lock v:ext="edit" shapetype="t"/>
                <v:textbox inset="2.85pt,2.85pt,2.85pt,2.85pt">
                  <w:txbxContent>
                    <w:p w14:paraId="16ADBC47" w14:textId="78B9D4E0" w:rsidR="00D14AB1" w:rsidRPr="004B5B2E" w:rsidRDefault="00EE7B03" w:rsidP="00D14AB1">
                      <w:pPr>
                        <w:pStyle w:val="msotitle2"/>
                        <w:widowControl w:val="0"/>
                        <w:jc w:val="right"/>
                        <w:rPr>
                          <w:rFonts w:ascii="Century Gothic" w:hAnsi="Century Gothic" w:cs="Arial"/>
                          <w:b/>
                          <w:bCs/>
                          <w:color w:val="auto"/>
                          <w:sz w:val="30"/>
                          <w:szCs w:val="30"/>
                        </w:rPr>
                      </w:pPr>
                      <w:r w:rsidRPr="004B5B2E">
                        <w:rPr>
                          <w:rFonts w:ascii="Century Gothic" w:hAnsi="Century Gothic" w:cs="Arial"/>
                          <w:b/>
                          <w:bCs/>
                          <w:color w:val="auto"/>
                          <w:sz w:val="30"/>
                          <w:szCs w:val="30"/>
                        </w:rPr>
                        <w:t xml:space="preserve">30-DAY </w:t>
                      </w:r>
                      <w:r w:rsidR="00EF08FD">
                        <w:rPr>
                          <w:rFonts w:ascii="Century Gothic" w:hAnsi="Century Gothic" w:cs="Arial"/>
                          <w:b/>
                          <w:bCs/>
                          <w:color w:val="auto"/>
                          <w:sz w:val="30"/>
                          <w:szCs w:val="30"/>
                        </w:rPr>
                        <w:t>PLANKS &amp; POSES CHALLENGE</w:t>
                      </w:r>
                    </w:p>
                    <w:p w14:paraId="221C9DBA" w14:textId="4070FD73" w:rsidR="00D14AB1" w:rsidRPr="004B5B2E" w:rsidRDefault="00D14AB1" w:rsidP="00D14AB1">
                      <w:pPr>
                        <w:pStyle w:val="msotitle2"/>
                        <w:widowControl w:val="0"/>
                        <w:jc w:val="right"/>
                        <w:rPr>
                          <w:rFonts w:ascii="Century Gothic" w:hAnsi="Century Gothic" w:cs="Arial"/>
                          <w:bCs/>
                          <w:color w:val="auto"/>
                          <w:sz w:val="30"/>
                          <w:szCs w:val="30"/>
                        </w:rPr>
                      </w:pPr>
                      <w:r w:rsidRPr="004B5B2E">
                        <w:rPr>
                          <w:rFonts w:ascii="Century Gothic" w:hAnsi="Century Gothic" w:cs="Arial"/>
                          <w:bCs/>
                          <w:color w:val="auto"/>
                          <w:sz w:val="30"/>
                          <w:szCs w:val="30"/>
                        </w:rPr>
                        <w:t xml:space="preserve">JANUARY </w:t>
                      </w:r>
                      <w:r w:rsidR="00CB3FD9" w:rsidRPr="004B5B2E">
                        <w:rPr>
                          <w:rFonts w:ascii="Century Gothic" w:hAnsi="Century Gothic" w:cs="Arial"/>
                          <w:bCs/>
                          <w:color w:val="auto"/>
                          <w:sz w:val="30"/>
                          <w:szCs w:val="30"/>
                        </w:rPr>
                        <w:t>1</w:t>
                      </w:r>
                      <w:r w:rsidR="00EE7B03" w:rsidRPr="004B5B2E">
                        <w:rPr>
                          <w:rFonts w:ascii="Century Gothic" w:hAnsi="Century Gothic" w:cs="Arial"/>
                          <w:bCs/>
                          <w:color w:val="auto"/>
                          <w:sz w:val="30"/>
                          <w:szCs w:val="30"/>
                        </w:rPr>
                        <w:t>-</w:t>
                      </w:r>
                      <w:r w:rsidR="00CB3FD9" w:rsidRPr="004B5B2E">
                        <w:rPr>
                          <w:rFonts w:ascii="Century Gothic" w:hAnsi="Century Gothic" w:cs="Arial"/>
                          <w:bCs/>
                          <w:color w:val="auto"/>
                          <w:sz w:val="30"/>
                          <w:szCs w:val="30"/>
                        </w:rPr>
                        <w:t>30</w:t>
                      </w:r>
                      <w:r w:rsidR="00EE7B03" w:rsidRPr="004B5B2E">
                        <w:rPr>
                          <w:rFonts w:ascii="Century Gothic" w:hAnsi="Century Gothic" w:cs="Arial"/>
                          <w:bCs/>
                          <w:color w:val="auto"/>
                          <w:sz w:val="30"/>
                          <w:szCs w:val="30"/>
                        </w:rPr>
                        <w:t xml:space="preserve">, </w:t>
                      </w:r>
                      <w:r w:rsidRPr="004B5B2E">
                        <w:rPr>
                          <w:rFonts w:ascii="Century Gothic" w:hAnsi="Century Gothic" w:cs="Arial"/>
                          <w:bCs/>
                          <w:color w:val="auto"/>
                          <w:sz w:val="30"/>
                          <w:szCs w:val="30"/>
                        </w:rPr>
                        <w:t>201</w:t>
                      </w:r>
                      <w:r w:rsidR="00C00B47">
                        <w:rPr>
                          <w:rFonts w:ascii="Century Gothic" w:hAnsi="Century Gothic" w:cs="Arial"/>
                          <w:bCs/>
                          <w:color w:val="auto"/>
                          <w:sz w:val="30"/>
                          <w:szCs w:val="30"/>
                        </w:rPr>
                        <w:t>9</w:t>
                      </w:r>
                    </w:p>
                    <w:p w14:paraId="3EDBA94F" w14:textId="77777777" w:rsidR="00D14AB1" w:rsidRDefault="00D14AB1" w:rsidP="00D14AB1">
                      <w:pPr>
                        <w:pStyle w:val="msotitle2"/>
                        <w:widowControl w:val="0"/>
                        <w:jc w:val="right"/>
                        <w:rPr>
                          <w:rFonts w:ascii="Century Gothic" w:hAnsi="Century Gothic" w:cs="Arial"/>
                          <w:bCs/>
                          <w:color w:val="auto"/>
                          <w:sz w:val="34"/>
                          <w:szCs w:val="34"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  <w:color w:val="auto"/>
                          <w:sz w:val="34"/>
                          <w:szCs w:val="3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6DD" w:rsidRPr="00FB4724">
        <w:rPr>
          <w:noProof/>
        </w:rPr>
        <w:drawing>
          <wp:inline distT="0" distB="0" distL="0" distR="0" wp14:anchorId="58238452" wp14:editId="659817A0">
            <wp:extent cx="3219450" cy="766880"/>
            <wp:effectExtent l="0" t="0" r="0" b="0"/>
            <wp:docPr id="22" name="Picture 4" descr="D:\My Documents\Susans Documents\INSIDEOUT YOGA\MARKETING\LOGOS AND PICTURES\SUSAN McFADDEN\IOY-Logo-Horz-FINAL#2EE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Susans Documents\INSIDEOUT YOGA\MARKETING\LOGOS AND PICTURES\SUSAN McFADDEN\IOY-Logo-Horz-FINAL#2EE66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23" cy="78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D97D8" w14:textId="77777777" w:rsidR="004B5B2E" w:rsidRPr="00FB4724" w:rsidRDefault="004B5B2E" w:rsidP="00AE737A">
      <w:pPr>
        <w:rPr>
          <w:sz w:val="14"/>
          <w:szCs w:val="14"/>
        </w:rPr>
      </w:pPr>
    </w:p>
    <w:tbl>
      <w:tblPr>
        <w:tblW w:w="5245" w:type="pct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8"/>
        <w:gridCol w:w="2122"/>
        <w:gridCol w:w="2013"/>
        <w:gridCol w:w="2161"/>
        <w:gridCol w:w="2068"/>
        <w:gridCol w:w="2089"/>
        <w:gridCol w:w="2150"/>
      </w:tblGrid>
      <w:tr w:rsidR="00FB4724" w:rsidRPr="00FB4724" w14:paraId="1349D5BF" w14:textId="77777777" w:rsidTr="00CD12F8">
        <w:trPr>
          <w:trHeight w:hRule="exact" w:val="352"/>
        </w:trPr>
        <w:tc>
          <w:tcPr>
            <w:tcW w:w="652" w:type="pct"/>
          </w:tcPr>
          <w:p w14:paraId="5B7D312F" w14:textId="77777777" w:rsidR="00EE7B03" w:rsidRPr="00FB4724" w:rsidRDefault="00EE7B03" w:rsidP="00AE737A">
            <w:pPr>
              <w:pStyle w:val="Heading1"/>
              <w:rPr>
                <w:rFonts w:ascii="Century Gothic" w:hAnsi="Century Gothic"/>
                <w:b w:val="0"/>
              </w:rPr>
            </w:pPr>
            <w:r w:rsidRPr="00FB4724">
              <w:rPr>
                <w:rFonts w:ascii="Century Gothic" w:hAnsi="Century Gothic"/>
                <w:b w:val="0"/>
              </w:rPr>
              <w:t>SUNDAY</w:t>
            </w:r>
          </w:p>
        </w:tc>
        <w:tc>
          <w:tcPr>
            <w:tcW w:w="733" w:type="pct"/>
            <w:shd w:val="clear" w:color="auto" w:fill="auto"/>
            <w:vAlign w:val="center"/>
          </w:tcPr>
          <w:p w14:paraId="6CD4B32F" w14:textId="77777777" w:rsidR="00EE7B03" w:rsidRPr="00FB4724" w:rsidRDefault="00EE7B03" w:rsidP="00AE737A">
            <w:pPr>
              <w:pStyle w:val="Heading1"/>
              <w:rPr>
                <w:rFonts w:ascii="Century Gothic" w:hAnsi="Century Gothic"/>
                <w:b w:val="0"/>
              </w:rPr>
            </w:pPr>
            <w:r w:rsidRPr="00FB4724">
              <w:rPr>
                <w:rFonts w:ascii="Century Gothic" w:hAnsi="Century Gothic"/>
                <w:b w:val="0"/>
              </w:rPr>
              <w:t>MONDAY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6EB0D7B" w14:textId="77777777" w:rsidR="00EE7B03" w:rsidRPr="00FB4724" w:rsidRDefault="00EE7B03" w:rsidP="00AE737A">
            <w:pPr>
              <w:jc w:val="center"/>
              <w:rPr>
                <w:rFonts w:ascii="Century Gothic" w:hAnsi="Century Gothic"/>
              </w:rPr>
            </w:pPr>
            <w:r w:rsidRPr="00FB4724">
              <w:rPr>
                <w:rFonts w:ascii="Century Gothic" w:hAnsi="Century Gothic"/>
                <w:bCs/>
                <w:sz w:val="24"/>
                <w:szCs w:val="24"/>
              </w:rPr>
              <w:t>TUESDAY</w:t>
            </w:r>
          </w:p>
        </w:tc>
        <w:tc>
          <w:tcPr>
            <w:tcW w:w="746" w:type="pct"/>
            <w:shd w:val="clear" w:color="auto" w:fill="auto"/>
            <w:vAlign w:val="center"/>
          </w:tcPr>
          <w:p w14:paraId="727107D0" w14:textId="77777777" w:rsidR="00EE7B03" w:rsidRPr="00FB4724" w:rsidRDefault="00EE7B03" w:rsidP="00AE737A">
            <w:pPr>
              <w:jc w:val="center"/>
              <w:rPr>
                <w:rFonts w:ascii="Century Gothic" w:hAnsi="Century Gothic"/>
              </w:rPr>
            </w:pPr>
            <w:r w:rsidRPr="00FB4724">
              <w:rPr>
                <w:rFonts w:ascii="Century Gothic" w:hAnsi="Century Gothic"/>
                <w:bCs/>
                <w:sz w:val="24"/>
                <w:szCs w:val="24"/>
              </w:rPr>
              <w:t>WEDNESDAY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7545B87C" w14:textId="77777777" w:rsidR="00EE7B03" w:rsidRPr="00FB4724" w:rsidRDefault="00EE7B03" w:rsidP="00AE737A">
            <w:pPr>
              <w:jc w:val="center"/>
              <w:rPr>
                <w:rFonts w:ascii="Century Gothic" w:hAnsi="Century Gothic"/>
              </w:rPr>
            </w:pPr>
            <w:r w:rsidRPr="00FB4724">
              <w:rPr>
                <w:rFonts w:ascii="Century Gothic" w:hAnsi="Century Gothic"/>
                <w:bCs/>
                <w:sz w:val="24"/>
                <w:szCs w:val="24"/>
              </w:rPr>
              <w:t>THURSDAY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0EC36C0E" w14:textId="77777777" w:rsidR="00EE7B03" w:rsidRPr="00FB4724" w:rsidRDefault="00EE7B03" w:rsidP="00AE737A">
            <w:pPr>
              <w:jc w:val="center"/>
              <w:rPr>
                <w:rFonts w:ascii="Century Gothic" w:hAnsi="Century Gothic"/>
              </w:rPr>
            </w:pPr>
            <w:r w:rsidRPr="00FB4724">
              <w:rPr>
                <w:rFonts w:ascii="Century Gothic" w:hAnsi="Century Gothic"/>
                <w:bCs/>
                <w:sz w:val="24"/>
                <w:szCs w:val="24"/>
              </w:rPr>
              <w:t>FRIDAY</w:t>
            </w:r>
          </w:p>
        </w:tc>
        <w:tc>
          <w:tcPr>
            <w:tcW w:w="739" w:type="pct"/>
            <w:shd w:val="clear" w:color="auto" w:fill="auto"/>
            <w:vAlign w:val="center"/>
          </w:tcPr>
          <w:p w14:paraId="7A150410" w14:textId="77777777" w:rsidR="00EE7B03" w:rsidRPr="00FB4724" w:rsidRDefault="00EE7B03" w:rsidP="00AE737A">
            <w:pPr>
              <w:jc w:val="center"/>
              <w:rPr>
                <w:rFonts w:ascii="Century Gothic" w:hAnsi="Century Gothic"/>
              </w:rPr>
            </w:pPr>
            <w:r w:rsidRPr="00FB4724">
              <w:rPr>
                <w:rFonts w:ascii="Century Gothic" w:hAnsi="Century Gothic"/>
                <w:bCs/>
                <w:sz w:val="24"/>
                <w:szCs w:val="24"/>
              </w:rPr>
              <w:t>SATURDAY</w:t>
            </w:r>
          </w:p>
        </w:tc>
      </w:tr>
      <w:tr w:rsidR="00FB4724" w:rsidRPr="00FB4724" w14:paraId="0CB354BD" w14:textId="77777777" w:rsidTr="00BD0EA8">
        <w:trPr>
          <w:trHeight w:hRule="exact" w:val="1351"/>
        </w:trPr>
        <w:tc>
          <w:tcPr>
            <w:tcW w:w="652" w:type="pct"/>
          </w:tcPr>
          <w:p w14:paraId="3019D9FD" w14:textId="4F15D6BC" w:rsidR="000007A6" w:rsidRPr="00FB4724" w:rsidRDefault="003C568E" w:rsidP="000007A6">
            <w:pPr>
              <w:pStyle w:val="ListParagraph"/>
              <w:ind w:left="0"/>
              <w:rPr>
                <w:rFonts w:ascii="Century Gothic" w:hAnsi="Century Gothic"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3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0</w:t>
            </w:r>
            <w:r w:rsidRPr="00FB4724">
              <w:rPr>
                <w:rFonts w:ascii="Century Gothic" w:hAnsi="Century Gothic"/>
                <w:b/>
                <w:i/>
                <w:sz w:val="16"/>
                <w:szCs w:val="16"/>
              </w:rPr>
              <w:t xml:space="preserve"> </w:t>
            </w:r>
          </w:p>
          <w:p w14:paraId="459F9456" w14:textId="55B5EBA6" w:rsidR="00B13DAD" w:rsidRPr="00FB4724" w:rsidRDefault="00A90986" w:rsidP="003C568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B4724">
              <w:rPr>
                <w:noProof/>
              </w:rPr>
              <w:drawing>
                <wp:inline distT="0" distB="0" distL="0" distR="0" wp14:anchorId="21F0CF58" wp14:editId="182B6D56">
                  <wp:extent cx="756100" cy="642881"/>
                  <wp:effectExtent l="0" t="0" r="635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04" cy="64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</w:tcPr>
          <w:p w14:paraId="1A80C9BC" w14:textId="4D0259E1" w:rsidR="000007A6" w:rsidRPr="00FB4724" w:rsidRDefault="00C00B47" w:rsidP="000007A6">
            <w:pPr>
              <w:pStyle w:val="ListParagraph"/>
              <w:ind w:left="0"/>
              <w:rPr>
                <w:rFonts w:ascii="Century Gothic" w:hAnsi="Century Gothic"/>
                <w:b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31</w:t>
            </w:r>
            <w:r w:rsidR="000007A6" w:rsidRPr="00FB4724">
              <w:rPr>
                <w:rFonts w:ascii="Century Gothic" w:hAnsi="Century Gothic"/>
                <w:b/>
                <w:i/>
                <w:sz w:val="16"/>
                <w:szCs w:val="16"/>
              </w:rPr>
              <w:t xml:space="preserve"> </w:t>
            </w:r>
          </w:p>
          <w:p w14:paraId="59C7FA33" w14:textId="77777777" w:rsidR="000007A6" w:rsidRPr="00FB4724" w:rsidRDefault="000007A6" w:rsidP="000007A6">
            <w:pPr>
              <w:pStyle w:val="ListParagraph"/>
              <w:ind w:left="0"/>
              <w:jc w:val="center"/>
              <w:rPr>
                <w:rFonts w:ascii="Century Gothic" w:hAnsi="Century Gothic"/>
                <w:b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b/>
                <w:i/>
                <w:sz w:val="16"/>
                <w:szCs w:val="16"/>
              </w:rPr>
              <w:t>HAVE FUN! SMILE! YOU CAN DO THIS!!</w:t>
            </w:r>
          </w:p>
          <w:p w14:paraId="6C956D20" w14:textId="67D66C9D" w:rsidR="003C568E" w:rsidRPr="00FB4724" w:rsidRDefault="000007A6" w:rsidP="000007A6">
            <w:pPr>
              <w:jc w:val="center"/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811A711" wp14:editId="4842FD75">
                  <wp:extent cx="409575" cy="409575"/>
                  <wp:effectExtent l="0" t="0" r="9525" b="9525"/>
                  <wp:docPr id="3" name="Picture 3" descr="Image result for TRADITIONAL SMILEY FACE yello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RADITIONAL SMILEY FACE yello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884A14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68EB901" w14:textId="77777777" w:rsidR="002A7033" w:rsidRPr="00FB4724" w:rsidRDefault="002A7033" w:rsidP="002A7033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5C5C501A" w14:textId="77777777" w:rsidR="00B13DAD" w:rsidRPr="00FB4724" w:rsidRDefault="00B13DAD" w:rsidP="00B13DAD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C79CF48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811F531" w14:textId="77777777" w:rsidR="00B13DAD" w:rsidRPr="00FB4724" w:rsidRDefault="00B13DAD" w:rsidP="00B13DA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3F83230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5" w:type="pct"/>
          </w:tcPr>
          <w:p w14:paraId="125FBB32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</w:p>
          <w:p w14:paraId="7D9D2B0D" w14:textId="232A1D6A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0308E0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20 sec</w:t>
            </w:r>
          </w:p>
          <w:p w14:paraId="11899347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5 full conscious</w:t>
            </w:r>
          </w:p>
          <w:p w14:paraId="65E3C084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 breaths</w:t>
            </w:r>
          </w:p>
          <w:p w14:paraId="07CCE84D" w14:textId="7EF3A195" w:rsidR="000007A6" w:rsidRPr="00FB4724" w:rsidRDefault="000007A6" w:rsidP="000007A6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C65B565" w14:textId="69526138" w:rsidR="00B13DAD" w:rsidRPr="00FB4724" w:rsidRDefault="00B13DAD" w:rsidP="003C568E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46" w:type="pct"/>
          </w:tcPr>
          <w:p w14:paraId="638AD021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B13DA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5F5F7DB1" w14:textId="6F171E43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20 sec</w:t>
            </w:r>
          </w:p>
          <w:p w14:paraId="6D65EB3B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</w:t>
            </w:r>
          </w:p>
          <w:p w14:paraId="488EE352" w14:textId="79FE20E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5-10 Sun Salutations</w:t>
            </w:r>
          </w:p>
          <w:p w14:paraId="67ADA610" w14:textId="55A6DE11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BC8A928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2C0E0D58" w14:textId="77777777" w:rsidR="009A05AC" w:rsidRPr="00FB4724" w:rsidRDefault="009A05AC" w:rsidP="009A05AC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222AA15" w14:textId="77777777" w:rsidR="00B13DAD" w:rsidRPr="00FB4724" w:rsidRDefault="00B13DAD" w:rsidP="00B13DAD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6E3BB8C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99ED47C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D4A5ECD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923E2CC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14" w:type="pct"/>
          </w:tcPr>
          <w:p w14:paraId="5EA068A7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3</w:t>
            </w:r>
            <w:r w:rsidR="00B13DA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4ADBC68E" w14:textId="60CC4AE5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30 sec</w:t>
            </w:r>
          </w:p>
          <w:p w14:paraId="6C5D0109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</w:t>
            </w:r>
          </w:p>
          <w:p w14:paraId="539D9B6F" w14:textId="46FDB31A" w:rsidR="000007A6" w:rsidRPr="00FB4724" w:rsidRDefault="000007A6" w:rsidP="000007A6">
            <w:pPr>
              <w:rPr>
                <w:rFonts w:ascii="Century Gothic" w:hAnsi="Century Gothic"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5-10 Sun Salutations</w:t>
            </w:r>
          </w:p>
          <w:p w14:paraId="6DA35B8C" w14:textId="2DFDB0B2" w:rsidR="00B13DAD" w:rsidRPr="00FB4724" w:rsidRDefault="00B13DAD" w:rsidP="003C568E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21" w:type="pct"/>
          </w:tcPr>
          <w:p w14:paraId="54E4EDA8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4</w:t>
            </w:r>
            <w:r w:rsidR="00B13DA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6D7E2E54" w14:textId="0C3F441D" w:rsidR="000007A6" w:rsidRPr="00FB4724" w:rsidRDefault="000007A6" w:rsidP="000007A6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30 sec</w:t>
            </w:r>
          </w:p>
          <w:p w14:paraId="1CC446BA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</w:t>
            </w:r>
          </w:p>
          <w:p w14:paraId="1146D12C" w14:textId="64598392" w:rsidR="000007A6" w:rsidRPr="00FB4724" w:rsidRDefault="000007A6" w:rsidP="0044107D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30-60 sec in a balance pose </w:t>
            </w:r>
            <w:r w:rsidR="0044107D" w:rsidRPr="00FB4724">
              <w:rPr>
                <w:rFonts w:ascii="Century Gothic" w:hAnsi="Century Gothic"/>
                <w:i/>
                <w:sz w:val="16"/>
                <w:szCs w:val="16"/>
              </w:rPr>
              <w:t>that challenges you</w:t>
            </w:r>
          </w:p>
          <w:p w14:paraId="0F47854C" w14:textId="729D9CBE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45D17B6B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1078844D" w14:textId="77777777" w:rsidR="009A05AC" w:rsidRPr="00FB4724" w:rsidRDefault="009A05AC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A783BEF" w14:textId="77777777" w:rsidR="00B13DAD" w:rsidRPr="00FB4724" w:rsidRDefault="00B13DAD" w:rsidP="009A05AC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1A04857" w14:textId="77777777" w:rsidR="00B13DAD" w:rsidRPr="00FB4724" w:rsidRDefault="00B13DAD" w:rsidP="00B13DAD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2D043003" w14:textId="77777777" w:rsidR="00B13DAD" w:rsidRPr="00FB4724" w:rsidRDefault="00B13DAD" w:rsidP="00B13DAD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739" w:type="pct"/>
          </w:tcPr>
          <w:p w14:paraId="0D53D11A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5</w:t>
            </w:r>
          </w:p>
          <w:p w14:paraId="6389931B" w14:textId="3A40B1D8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40 sec</w:t>
            </w:r>
          </w:p>
          <w:p w14:paraId="458EA741" w14:textId="7ED74C65" w:rsidR="00B13DAD" w:rsidRPr="00FB4724" w:rsidRDefault="000007A6" w:rsidP="00CD12F8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5-10 Sun Salutations</w:t>
            </w:r>
          </w:p>
        </w:tc>
      </w:tr>
      <w:tr w:rsidR="00FB4724" w:rsidRPr="00FB4724" w14:paraId="48E79BA6" w14:textId="77777777" w:rsidTr="005A7014">
        <w:trPr>
          <w:trHeight w:hRule="exact" w:val="1432"/>
        </w:trPr>
        <w:tc>
          <w:tcPr>
            <w:tcW w:w="652" w:type="pct"/>
          </w:tcPr>
          <w:p w14:paraId="557E24A6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6</w:t>
            </w:r>
          </w:p>
          <w:p w14:paraId="6350E9CA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Pr="00FB4724">
              <w:rPr>
                <w:rFonts w:ascii="Century Gothic" w:hAnsi="Century Gothic"/>
                <w:b/>
                <w:i/>
                <w:sz w:val="16"/>
                <w:szCs w:val="16"/>
              </w:rPr>
              <w:t>NO PLANK</w:t>
            </w:r>
          </w:p>
          <w:p w14:paraId="3225E365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5-10 Sun Salutations </w:t>
            </w:r>
          </w:p>
          <w:p w14:paraId="646D6FA4" w14:textId="518D4F9E" w:rsidR="002A7033" w:rsidRPr="00FB4724" w:rsidRDefault="002A7033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560CB22" w14:textId="77777777" w:rsidR="00B13DAD" w:rsidRPr="00FB4724" w:rsidRDefault="00B13DAD" w:rsidP="00B13DAD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7D5DA80C" w14:textId="77777777" w:rsidR="00B13DAD" w:rsidRPr="00FB4724" w:rsidRDefault="00B13DAD" w:rsidP="00B13DAD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D04C641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33" w:type="pct"/>
          </w:tcPr>
          <w:p w14:paraId="3534319F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7</w:t>
            </w:r>
            <w:r w:rsidR="00B13DA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2E6076B5" w14:textId="2E05C065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45 sec</w:t>
            </w:r>
          </w:p>
          <w:p w14:paraId="45B6BE58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5 full conscious</w:t>
            </w:r>
          </w:p>
          <w:p w14:paraId="0EB0FF7A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 breaths</w:t>
            </w:r>
          </w:p>
          <w:p w14:paraId="1ACB18C9" w14:textId="456F1FDB" w:rsidR="001B60D0" w:rsidRPr="00FB4724" w:rsidRDefault="001B60D0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C82932F" w14:textId="77777777" w:rsidR="001B60D0" w:rsidRPr="00FB4724" w:rsidRDefault="001B60D0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8556CCF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403C090E" w14:textId="77777777" w:rsidR="00B13DAD" w:rsidRPr="00FB4724" w:rsidRDefault="00B13DAD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A343F57" w14:textId="77777777" w:rsidR="00B13DAD" w:rsidRPr="00FB4724" w:rsidRDefault="00B13DAD" w:rsidP="00B13DAD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216EE3F8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62C6222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FBD7F4D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3C99BB8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5" w:type="pct"/>
          </w:tcPr>
          <w:p w14:paraId="7BB808F5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8</w:t>
            </w:r>
            <w:r w:rsidR="003C568E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5E3C93AA" w14:textId="02A8E960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45 sec</w:t>
            </w:r>
          </w:p>
          <w:p w14:paraId="54F9D9EA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 5-10 Sun Salutations</w:t>
            </w:r>
          </w:p>
          <w:p w14:paraId="36C44E56" w14:textId="0F8031F9" w:rsidR="003C568E" w:rsidRPr="00FB4724" w:rsidRDefault="003C568E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23FE078B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63743237" w14:textId="77777777" w:rsidR="002A7033" w:rsidRPr="00FB4724" w:rsidRDefault="002A7033" w:rsidP="002A7033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7BB75632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4372C3C9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46" w:type="pct"/>
          </w:tcPr>
          <w:p w14:paraId="4409E9BC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9</w:t>
            </w:r>
          </w:p>
          <w:p w14:paraId="4B58A7B0" w14:textId="542DD71A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1 min</w:t>
            </w:r>
          </w:p>
          <w:p w14:paraId="2325F556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</w:t>
            </w:r>
          </w:p>
          <w:p w14:paraId="0241BB63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proofErr w:type="spellStart"/>
            <w:r w:rsidRPr="00FB4724">
              <w:rPr>
                <w:rFonts w:ascii="Century Gothic" w:hAnsi="Century Gothic"/>
                <w:i/>
                <w:sz w:val="16"/>
                <w:szCs w:val="16"/>
              </w:rPr>
              <w:t>Utkatasana</w:t>
            </w:r>
            <w:proofErr w:type="spellEnd"/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(Chair   Pose) for 30-60 sec </w:t>
            </w:r>
          </w:p>
          <w:p w14:paraId="055E8B99" w14:textId="4540F050" w:rsidR="000007A6" w:rsidRPr="00FB4724" w:rsidRDefault="000007A6" w:rsidP="000007A6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39AEE82" w14:textId="3B0CA8F0" w:rsidR="003C568E" w:rsidRPr="00FB4724" w:rsidRDefault="003C568E" w:rsidP="003C568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9BCA29A" w14:textId="77777777" w:rsidR="00B13DAD" w:rsidRPr="00FB4724" w:rsidRDefault="009A05AC" w:rsidP="009A05AC">
            <w:pPr>
              <w:rPr>
                <w:rFonts w:ascii="Century Gothic" w:hAnsi="Century Gothic"/>
                <w:sz w:val="16"/>
                <w:szCs w:val="16"/>
              </w:rPr>
            </w:pPr>
            <w:r w:rsidRPr="00FB4724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  <w:tc>
          <w:tcPr>
            <w:tcW w:w="714" w:type="pct"/>
          </w:tcPr>
          <w:p w14:paraId="67500D0B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10</w:t>
            </w:r>
          </w:p>
          <w:p w14:paraId="051152FD" w14:textId="134F158B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1 mi</w:t>
            </w:r>
            <w:r w:rsidR="0044107D" w:rsidRPr="00FB4724">
              <w:rPr>
                <w:rFonts w:ascii="Century Gothic" w:hAnsi="Century Gothic"/>
                <w:i/>
                <w:sz w:val="16"/>
                <w:szCs w:val="16"/>
              </w:rPr>
              <w:t>n</w:t>
            </w:r>
          </w:p>
          <w:p w14:paraId="04A96E49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</w:t>
            </w:r>
          </w:p>
          <w:p w14:paraId="358C1211" w14:textId="72F886BC" w:rsidR="003C568E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5-10 Sun Salutations</w:t>
            </w:r>
          </w:p>
          <w:p w14:paraId="599DEB11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1A4FE3AA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21" w:type="pct"/>
          </w:tcPr>
          <w:p w14:paraId="69EC3AB5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  <w:r w:rsidR="009A05AC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269518C8" w14:textId="1E45B845" w:rsidR="000007A6" w:rsidRPr="00FB4724" w:rsidRDefault="000007A6" w:rsidP="000007A6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1 min</w:t>
            </w:r>
          </w:p>
          <w:p w14:paraId="6D301D08" w14:textId="77777777" w:rsidR="0044107D" w:rsidRPr="00FB4724" w:rsidRDefault="000007A6" w:rsidP="0044107D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44107D" w:rsidRPr="00FB4724">
              <w:rPr>
                <w:rFonts w:ascii="Century Gothic" w:hAnsi="Century Gothic"/>
                <w:i/>
                <w:sz w:val="16"/>
                <w:szCs w:val="16"/>
              </w:rPr>
              <w:t>An IOY class or</w:t>
            </w:r>
          </w:p>
          <w:p w14:paraId="69D69AB0" w14:textId="77777777" w:rsidR="0044107D" w:rsidRPr="00FB4724" w:rsidRDefault="0044107D" w:rsidP="0044107D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30-60 sec in a balance pose that challenges you</w:t>
            </w:r>
          </w:p>
          <w:p w14:paraId="2540FEBD" w14:textId="077D4E43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23655E4C" w14:textId="67ECB002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65FD2E71" w14:textId="61BF1EED" w:rsidR="009A05AC" w:rsidRPr="00FB4724" w:rsidRDefault="009A05AC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CEB9BD0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5C55095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39" w:type="pct"/>
          </w:tcPr>
          <w:p w14:paraId="4F0A9C50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sz w:val="16"/>
                <w:szCs w:val="16"/>
              </w:rPr>
              <w:t>1</w:t>
            </w:r>
            <w:r w:rsidR="00C00B47" w:rsidRPr="00FB4724">
              <w:rPr>
                <w:rFonts w:ascii="Century Gothic" w:hAnsi="Century Gothic"/>
                <w:sz w:val="16"/>
                <w:szCs w:val="16"/>
              </w:rPr>
              <w:t>2</w:t>
            </w:r>
            <w:r w:rsidRPr="00FB4724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13779C02" w14:textId="05B469BB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Forearm</w:t>
            </w:r>
            <w:r w:rsidR="00D9226B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Side Forearm Plank 20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01BE7FB7" w14:textId="5719CD69" w:rsidR="003C568E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IOY Core Workshop or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5-10 Sun Salutations</w:t>
            </w:r>
          </w:p>
          <w:p w14:paraId="04363BEB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2FA54ED6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3CE3581" w14:textId="77777777" w:rsidR="00B13DAD" w:rsidRPr="00FB4724" w:rsidRDefault="00B13DAD" w:rsidP="00B13DAD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B4724" w:rsidRPr="00FB4724" w14:paraId="4624EFF7" w14:textId="77777777" w:rsidTr="00CD12F8">
        <w:trPr>
          <w:trHeight w:hRule="exact" w:val="1711"/>
        </w:trPr>
        <w:tc>
          <w:tcPr>
            <w:tcW w:w="652" w:type="pct"/>
          </w:tcPr>
          <w:p w14:paraId="18EE900C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3</w:t>
            </w:r>
          </w:p>
          <w:p w14:paraId="1318E498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Pr="00FB4724">
              <w:rPr>
                <w:rFonts w:ascii="Century Gothic" w:hAnsi="Century Gothic"/>
                <w:b/>
                <w:i/>
                <w:sz w:val="16"/>
                <w:szCs w:val="16"/>
              </w:rPr>
              <w:t>NO PLANK</w:t>
            </w:r>
          </w:p>
          <w:p w14:paraId="3D065297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5-10 Sun Salutations </w:t>
            </w:r>
          </w:p>
          <w:p w14:paraId="3026F69C" w14:textId="1D252CD2" w:rsidR="001B60D0" w:rsidRPr="00FB4724" w:rsidRDefault="001B60D0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61CF9729" w14:textId="77777777" w:rsidR="001B60D0" w:rsidRPr="00FB4724" w:rsidRDefault="001B60D0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3E6ED96" w14:textId="77777777" w:rsidR="002A7033" w:rsidRPr="00FB4724" w:rsidRDefault="002A7033" w:rsidP="002A7033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7D3590B2" w14:textId="77777777" w:rsidR="00B13DAD" w:rsidRPr="00FB4724" w:rsidRDefault="00B13DAD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33" w:type="pct"/>
          </w:tcPr>
          <w:p w14:paraId="36353DF2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4</w:t>
            </w:r>
          </w:p>
          <w:p w14:paraId="4DFF5A62" w14:textId="274BC20F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</w:t>
            </w:r>
            <w:r w:rsidR="00D9226B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Side Forearm Plank 30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2492E967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7 full conscious</w:t>
            </w:r>
          </w:p>
          <w:p w14:paraId="3310DE73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 breaths</w:t>
            </w:r>
          </w:p>
          <w:p w14:paraId="6F5B1C1B" w14:textId="69FE264E" w:rsidR="001B60D0" w:rsidRPr="00FB4724" w:rsidRDefault="001B60D0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155228BA" w14:textId="77777777" w:rsidR="003C568E" w:rsidRPr="00FB4724" w:rsidRDefault="003C568E" w:rsidP="001B60D0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BF13739" w14:textId="77777777" w:rsidR="003C568E" w:rsidRPr="00FB4724" w:rsidRDefault="003C568E" w:rsidP="003C568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FE03C68" w14:textId="77777777" w:rsidR="00B13DAD" w:rsidRPr="00FB4724" w:rsidRDefault="00B13DAD" w:rsidP="002A7033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5" w:type="pct"/>
          </w:tcPr>
          <w:p w14:paraId="56105BD8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5</w:t>
            </w:r>
          </w:p>
          <w:p w14:paraId="70A61661" w14:textId="7ACF6CF7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EF08F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Side Forearm Plank 40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3FD045D9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An IOY class or </w:t>
            </w:r>
          </w:p>
          <w:p w14:paraId="3414766A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5-10 Sun Salutations</w:t>
            </w:r>
          </w:p>
          <w:p w14:paraId="6D16147A" w14:textId="4016A184" w:rsidR="003C568E" w:rsidRPr="00FB4724" w:rsidRDefault="003C568E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31C6AF5" w14:textId="77777777" w:rsidR="002A7033" w:rsidRPr="00FB4724" w:rsidRDefault="002A7033" w:rsidP="002A7033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743FFC5D" w14:textId="77777777" w:rsidR="00B13DAD" w:rsidRPr="00FB4724" w:rsidRDefault="00B13DAD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46" w:type="pct"/>
          </w:tcPr>
          <w:p w14:paraId="3F3F1BB8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6</w:t>
            </w:r>
          </w:p>
          <w:p w14:paraId="728DB4DF" w14:textId="7CF9457A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Side Forearm Plank 45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5F4DA3BE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</w:t>
            </w:r>
          </w:p>
          <w:p w14:paraId="408F9540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proofErr w:type="spellStart"/>
            <w:r w:rsidRPr="00FB4724">
              <w:rPr>
                <w:rFonts w:ascii="Century Gothic" w:hAnsi="Century Gothic"/>
                <w:i/>
                <w:sz w:val="16"/>
                <w:szCs w:val="16"/>
              </w:rPr>
              <w:t>Virabhadrasana</w:t>
            </w:r>
            <w:proofErr w:type="spellEnd"/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A</w:t>
            </w:r>
          </w:p>
          <w:p w14:paraId="5F5DA14C" w14:textId="1AD12D6B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(Warrior I Pose) for 30-60 sec</w:t>
            </w:r>
          </w:p>
          <w:p w14:paraId="76B0D058" w14:textId="2EDB73E5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14E1D91" w14:textId="5220DFA5" w:rsidR="009A05AC" w:rsidRPr="00FB4724" w:rsidRDefault="009A05AC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CD12E86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FF2A545" w14:textId="77777777" w:rsidR="00B13DAD" w:rsidRPr="00FB4724" w:rsidRDefault="00B13DAD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14" w:type="pct"/>
          </w:tcPr>
          <w:p w14:paraId="5AEECC47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7</w:t>
            </w:r>
          </w:p>
          <w:p w14:paraId="39484849" w14:textId="7F32773A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Side Forearm Plank 45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59CADA2E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</w:t>
            </w:r>
          </w:p>
          <w:p w14:paraId="55C90D35" w14:textId="5620FDA9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5-10 Sun Salutations</w:t>
            </w:r>
          </w:p>
          <w:p w14:paraId="24C4E659" w14:textId="3D624580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0C59ACE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27D0ACB3" w14:textId="77777777" w:rsidR="002A7033" w:rsidRPr="00FB4724" w:rsidRDefault="002A7033" w:rsidP="002A7033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0B7E1D08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02C72C2" w14:textId="77777777" w:rsidR="00B13DAD" w:rsidRPr="00FB4724" w:rsidRDefault="00B13DAD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21" w:type="pct"/>
          </w:tcPr>
          <w:p w14:paraId="201BB8E4" w14:textId="77777777" w:rsidR="000007A6" w:rsidRPr="00FB4724" w:rsidRDefault="00FA2775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8</w:t>
            </w:r>
          </w:p>
          <w:p w14:paraId="4D228C7E" w14:textId="26F73718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</w:t>
            </w:r>
            <w:r w:rsidR="00D9226B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Side Forearm Plank 1 </w:t>
            </w:r>
            <w:r w:rsidR="00C160AD">
              <w:rPr>
                <w:rFonts w:ascii="Century Gothic" w:hAnsi="Century Gothic"/>
                <w:i/>
                <w:sz w:val="16"/>
                <w:szCs w:val="16"/>
              </w:rPr>
              <w:t>min</w:t>
            </w:r>
            <w:bookmarkStart w:id="0" w:name="_GoBack"/>
            <w:bookmarkEnd w:id="0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3E894F7E" w14:textId="77777777" w:rsidR="0044107D" w:rsidRPr="00FB4724" w:rsidRDefault="000007A6" w:rsidP="0044107D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44107D" w:rsidRPr="00FB4724">
              <w:rPr>
                <w:rFonts w:ascii="Century Gothic" w:hAnsi="Century Gothic"/>
                <w:i/>
                <w:sz w:val="16"/>
                <w:szCs w:val="16"/>
              </w:rPr>
              <w:t>An IOY class or</w:t>
            </w:r>
          </w:p>
          <w:p w14:paraId="34BB779B" w14:textId="77777777" w:rsidR="0044107D" w:rsidRPr="00FB4724" w:rsidRDefault="0044107D" w:rsidP="0044107D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30-60 sec in a balance pose that challenges you</w:t>
            </w:r>
          </w:p>
          <w:p w14:paraId="2DB03888" w14:textId="68F94999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C7576B2" w14:textId="77777777" w:rsidR="009A05AC" w:rsidRPr="00FB4724" w:rsidRDefault="009A05AC" w:rsidP="009A05AC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21577AD5" w14:textId="77777777" w:rsidR="00B13DAD" w:rsidRPr="00FB4724" w:rsidRDefault="00B13DAD" w:rsidP="009A05A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39" w:type="pct"/>
          </w:tcPr>
          <w:p w14:paraId="45633B47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19</w:t>
            </w:r>
          </w:p>
          <w:p w14:paraId="0AE5FADF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Pr="00FB4724">
              <w:rPr>
                <w:rFonts w:ascii="Century Gothic" w:hAnsi="Century Gothic"/>
                <w:b/>
                <w:i/>
                <w:sz w:val="16"/>
                <w:szCs w:val="16"/>
              </w:rPr>
              <w:t>NO PLANK</w:t>
            </w:r>
          </w:p>
          <w:p w14:paraId="21F7F6FA" w14:textId="3C27862D" w:rsidR="003C568E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5-10 Sun Salutations</w:t>
            </w:r>
          </w:p>
          <w:p w14:paraId="40CA9EA0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83436BE" w14:textId="77777777" w:rsidR="00B13DAD" w:rsidRPr="00FB4724" w:rsidRDefault="00B13DAD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B4724" w:rsidRPr="00FB4724" w14:paraId="7183B3F8" w14:textId="77777777" w:rsidTr="00474D0C">
        <w:trPr>
          <w:trHeight w:hRule="exact" w:val="1531"/>
        </w:trPr>
        <w:tc>
          <w:tcPr>
            <w:tcW w:w="652" w:type="pct"/>
          </w:tcPr>
          <w:p w14:paraId="2E528379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22752" behindDoc="0" locked="0" layoutInCell="1" allowOverlap="1" wp14:anchorId="2A4E79BF" wp14:editId="1FA16024">
                  <wp:simplePos x="0" y="0"/>
                  <wp:positionH relativeFrom="column">
                    <wp:posOffset>8141970</wp:posOffset>
                  </wp:positionH>
                  <wp:positionV relativeFrom="paragraph">
                    <wp:posOffset>6162675</wp:posOffset>
                  </wp:positionV>
                  <wp:extent cx="838200" cy="838200"/>
                  <wp:effectExtent l="19050" t="0" r="0" b="0"/>
                  <wp:wrapNone/>
                  <wp:docPr id="31" name="Picture 9" descr="yoga col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oga col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0</w:t>
            </w:r>
          </w:p>
          <w:p w14:paraId="7AF92D67" w14:textId="6C2BCC1F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Forearm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Plank 1 min + 1-Legged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20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leg</w:t>
            </w:r>
          </w:p>
          <w:p w14:paraId="15034FB9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5-10 Sun Salutations</w:t>
            </w:r>
          </w:p>
          <w:p w14:paraId="5CDC1AB9" w14:textId="2A2D1D7F" w:rsidR="001B60D0" w:rsidRPr="00FB4724" w:rsidRDefault="001B60D0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2FA1BFA" w14:textId="77777777" w:rsidR="002A7033" w:rsidRPr="00FB4724" w:rsidRDefault="002A7033" w:rsidP="002A7033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0100775" w14:textId="77777777" w:rsidR="007A5654" w:rsidRPr="00FB4724" w:rsidRDefault="007A5654" w:rsidP="007A5654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733" w:type="pct"/>
          </w:tcPr>
          <w:p w14:paraId="1FD16270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1</w:t>
            </w:r>
          </w:p>
          <w:p w14:paraId="5E2BEFD4" w14:textId="013D05B4" w:rsidR="00D9226B" w:rsidRPr="00FB4724" w:rsidRDefault="000007A6" w:rsidP="00D9226B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</w:t>
            </w:r>
            <w:r w:rsidR="00D9226B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+ 1-Legged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20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leg </w:t>
            </w:r>
          </w:p>
          <w:p w14:paraId="0466F5A2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8 full conscious</w:t>
            </w:r>
          </w:p>
          <w:p w14:paraId="7CE9EB5D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 breaths</w:t>
            </w:r>
          </w:p>
          <w:p w14:paraId="7D5C66EA" w14:textId="232BEA76" w:rsidR="001B60D0" w:rsidRPr="00FB4724" w:rsidRDefault="001B60D0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CE523EE" w14:textId="77777777" w:rsidR="003C568E" w:rsidRPr="00FB4724" w:rsidRDefault="003C568E" w:rsidP="001B60D0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DA0444A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6868BB20" w14:textId="77777777" w:rsidR="007A5654" w:rsidRPr="00FB4724" w:rsidRDefault="002A7033" w:rsidP="002A7033">
            <w:pPr>
              <w:rPr>
                <w:rFonts w:ascii="Century Gothic" w:hAnsi="Century Gothic"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695" w:type="pct"/>
          </w:tcPr>
          <w:p w14:paraId="66CE6E28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</w:p>
          <w:p w14:paraId="1864E4B4" w14:textId="42CE5D7B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+ 1-Legged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30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leg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71A67DA4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 5-10 Sun Salutations</w:t>
            </w:r>
          </w:p>
          <w:p w14:paraId="3AB69ED6" w14:textId="4951FD62" w:rsidR="003C568E" w:rsidRPr="00FB4724" w:rsidRDefault="003C568E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AF846F2" w14:textId="77777777" w:rsidR="002A7033" w:rsidRPr="00FB4724" w:rsidRDefault="002A7033" w:rsidP="002A7033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71C6652A" w14:textId="77777777" w:rsidR="007A5654" w:rsidRPr="00FB4724" w:rsidRDefault="007A5654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46" w:type="pct"/>
          </w:tcPr>
          <w:p w14:paraId="697265ED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3</w:t>
            </w:r>
          </w:p>
          <w:p w14:paraId="18AA8E97" w14:textId="4AC96C9C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+ 1-Legged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40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leg</w:t>
            </w:r>
          </w:p>
          <w:p w14:paraId="468DC0DB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</w:t>
            </w:r>
          </w:p>
          <w:p w14:paraId="472C6DF2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  <w:proofErr w:type="spellStart"/>
            <w:r w:rsidRPr="00FB4724">
              <w:rPr>
                <w:rFonts w:ascii="Century Gothic" w:hAnsi="Century Gothic"/>
                <w:i/>
                <w:sz w:val="16"/>
                <w:szCs w:val="16"/>
              </w:rPr>
              <w:t>Navasana</w:t>
            </w:r>
            <w:proofErr w:type="spellEnd"/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(Boat </w:t>
            </w:r>
          </w:p>
          <w:p w14:paraId="0E82B555" w14:textId="161CA608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Pose) for 30-60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seconds</w:t>
            </w:r>
          </w:p>
          <w:p w14:paraId="47733E3E" w14:textId="1BA05254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723DBECA" w14:textId="3428DD78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497799D9" w14:textId="3F4F5A82" w:rsidR="009A05AC" w:rsidRPr="00FB4724" w:rsidRDefault="009A05AC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C55F6E5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8ED7998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295EA439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</w:tc>
        <w:tc>
          <w:tcPr>
            <w:tcW w:w="714" w:type="pct"/>
          </w:tcPr>
          <w:p w14:paraId="1EC50C9A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4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0851FC16" w14:textId="6A7D0A6B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+ 1-Legged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45 sec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leg</w:t>
            </w:r>
          </w:p>
          <w:p w14:paraId="4C408AB8" w14:textId="77777777" w:rsidR="00CD12F8" w:rsidRPr="00FB4724" w:rsidRDefault="00CD12F8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 5-10 Sun Salutations</w:t>
            </w:r>
          </w:p>
          <w:p w14:paraId="500E9EFC" w14:textId="0D6F77C2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818BCE7" w14:textId="58678B50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4813C81A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9F073A6" w14:textId="77777777" w:rsidR="00DC0669" w:rsidRPr="00FB4724" w:rsidRDefault="00DC0669" w:rsidP="00DC0669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589177DA" w14:textId="77777777" w:rsidR="007A5654" w:rsidRPr="00FB4724" w:rsidRDefault="007A5654" w:rsidP="007A5654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721" w:type="pct"/>
          </w:tcPr>
          <w:p w14:paraId="1262614A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5</w:t>
            </w:r>
          </w:p>
          <w:p w14:paraId="650155BB" w14:textId="227400FC" w:rsidR="00CD12F8" w:rsidRPr="00FB4724" w:rsidRDefault="000007A6" w:rsidP="00CD12F8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+ 1-Legged </w:t>
            </w:r>
            <w:r w:rsidR="0044107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Plank1 min </w:t>
            </w:r>
            <w:proofErr w:type="spellStart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CD12F8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leg</w:t>
            </w:r>
          </w:p>
          <w:p w14:paraId="6777EC3E" w14:textId="1BB761E6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An IOY class or </w:t>
            </w:r>
          </w:p>
          <w:p w14:paraId="75EAF97B" w14:textId="7EAF02FA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5-10 Sun Salutations</w:t>
            </w:r>
          </w:p>
          <w:p w14:paraId="518547DC" w14:textId="43F12F75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122A1DC" w14:textId="77777777" w:rsidR="009A05AC" w:rsidRPr="00FB4724" w:rsidRDefault="009A05AC" w:rsidP="009A05AC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28A82DB8" w14:textId="77777777" w:rsidR="007A5654" w:rsidRPr="00FB4724" w:rsidRDefault="007A5654" w:rsidP="009A05AC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</w:p>
        </w:tc>
        <w:tc>
          <w:tcPr>
            <w:tcW w:w="739" w:type="pct"/>
          </w:tcPr>
          <w:p w14:paraId="697F3872" w14:textId="77777777" w:rsidR="000007A6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6</w:t>
            </w:r>
          </w:p>
          <w:p w14:paraId="50A56107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Pr="00FB4724">
              <w:rPr>
                <w:rFonts w:ascii="Century Gothic" w:hAnsi="Century Gothic"/>
                <w:b/>
                <w:i/>
                <w:sz w:val="16"/>
                <w:szCs w:val="16"/>
              </w:rPr>
              <w:t>NO PLANK</w:t>
            </w:r>
          </w:p>
          <w:p w14:paraId="1F50FCB3" w14:textId="61B4766E" w:rsidR="000007A6" w:rsidRPr="00FB4724" w:rsidRDefault="000007A6" w:rsidP="000007A6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5-10 Sun Salutations</w:t>
            </w:r>
          </w:p>
          <w:p w14:paraId="3F711D74" w14:textId="6D1877E9" w:rsidR="007A5654" w:rsidRPr="00FB4724" w:rsidRDefault="007A5654" w:rsidP="004B5B2E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</w:p>
        </w:tc>
      </w:tr>
      <w:tr w:rsidR="00FB4724" w:rsidRPr="00FB4724" w14:paraId="0F52F79B" w14:textId="77777777" w:rsidTr="00474D0C">
        <w:trPr>
          <w:trHeight w:hRule="exact" w:val="1441"/>
        </w:trPr>
        <w:tc>
          <w:tcPr>
            <w:tcW w:w="652" w:type="pct"/>
          </w:tcPr>
          <w:p w14:paraId="6CB34B24" w14:textId="77777777" w:rsidR="000007A6" w:rsidRPr="00FB4724" w:rsidRDefault="00230EB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7</w:t>
            </w:r>
            <w:r w:rsidR="001B60D0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3556870F" w14:textId="3C01AC70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8820B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="004B634F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</w:t>
            </w:r>
            <w:r w:rsidR="005A7014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Straight-Armed </w:t>
            </w:r>
            <w:r w:rsidR="004B634F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Bird Dog Plank 5 sec </w:t>
            </w:r>
            <w:proofErr w:type="spellStart"/>
            <w:r w:rsidR="004B634F"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="004B634F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1A0F0913" w14:textId="53882257" w:rsidR="001B60D0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5-10 Sun Salutations</w:t>
            </w:r>
          </w:p>
          <w:p w14:paraId="4DDBCE61" w14:textId="77777777" w:rsidR="007A5654" w:rsidRPr="00FB4724" w:rsidRDefault="007A5654" w:rsidP="001B60D0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</w:p>
          <w:p w14:paraId="04894D16" w14:textId="77777777" w:rsidR="004B5B2E" w:rsidRPr="00FB4724" w:rsidRDefault="004B5B2E" w:rsidP="001B60D0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</w:p>
          <w:p w14:paraId="225F0369" w14:textId="77777777" w:rsidR="004B5B2E" w:rsidRPr="00FB4724" w:rsidRDefault="004B5B2E" w:rsidP="001B60D0">
            <w:pPr>
              <w:rPr>
                <w:rFonts w:ascii="Century Gothic" w:hAnsi="Century Gothic"/>
                <w:b/>
                <w:i/>
                <w:sz w:val="16"/>
                <w:szCs w:val="16"/>
              </w:rPr>
            </w:pPr>
          </w:p>
        </w:tc>
        <w:tc>
          <w:tcPr>
            <w:tcW w:w="733" w:type="pct"/>
          </w:tcPr>
          <w:p w14:paraId="493C111F" w14:textId="77777777" w:rsidR="000007A6" w:rsidRPr="00FB4724" w:rsidRDefault="00FA2775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</w:t>
            </w:r>
            <w:r w:rsidR="00C00B47" w:rsidRPr="00FB4724">
              <w:rPr>
                <w:rFonts w:ascii="Century Gothic" w:hAnsi="Century Gothic"/>
                <w:i/>
                <w:sz w:val="16"/>
                <w:szCs w:val="16"/>
              </w:rPr>
              <w:t>8</w:t>
            </w:r>
          </w:p>
          <w:p w14:paraId="0AB989FF" w14:textId="73A2D8C3" w:rsidR="004B634F" w:rsidRPr="00FB4724" w:rsidRDefault="004B634F" w:rsidP="004B634F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474D0C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Plank 1 min + </w:t>
            </w:r>
            <w:r w:rsidR="0044107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Straight-Armed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Bird Dog Plank 10 sec </w:t>
            </w:r>
            <w:proofErr w:type="spellStart"/>
            <w:r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102D3C6F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10 full conscious</w:t>
            </w:r>
          </w:p>
          <w:p w14:paraId="32741729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 breaths </w:t>
            </w:r>
          </w:p>
          <w:p w14:paraId="19286DFB" w14:textId="39EF47B2" w:rsidR="001B60D0" w:rsidRPr="00FB4724" w:rsidRDefault="001B60D0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F10023C" w14:textId="77777777" w:rsidR="001B60D0" w:rsidRPr="00FB4724" w:rsidRDefault="001B60D0" w:rsidP="001B60D0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64329FA5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52373B5" w14:textId="77777777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3C1A9669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630901B3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6B931BC6" w14:textId="77777777" w:rsidR="007A5654" w:rsidRPr="00FB4724" w:rsidRDefault="007A5654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59D5C6A" w14:textId="77777777" w:rsidR="007A5654" w:rsidRPr="00FB4724" w:rsidRDefault="007A5654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5" w:type="pct"/>
          </w:tcPr>
          <w:p w14:paraId="25F57DAA" w14:textId="77777777" w:rsidR="000007A6" w:rsidRPr="00FB4724" w:rsidRDefault="00C00B47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29</w:t>
            </w:r>
          </w:p>
          <w:p w14:paraId="6A39B350" w14:textId="3913080C" w:rsidR="004B634F" w:rsidRPr="00FB4724" w:rsidRDefault="004B634F" w:rsidP="004B634F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</w:t>
            </w:r>
            <w:r w:rsidR="00474D0C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Forearm 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Plank 1 min +</w:t>
            </w:r>
            <w:r w:rsidR="0044107D" w:rsidRPr="00FB4724">
              <w:rPr>
                <w:rFonts w:ascii="Century Gothic" w:hAnsi="Century Gothic"/>
                <w:i/>
                <w:sz w:val="16"/>
                <w:szCs w:val="16"/>
              </w:rPr>
              <w:t>Straight-Armed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Bird Dog Plank 15 sec </w:t>
            </w:r>
            <w:proofErr w:type="spellStart"/>
            <w:r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3E15A657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• An IOY class or </w:t>
            </w:r>
          </w:p>
          <w:p w14:paraId="5F9B2CF2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5-10 Sun Salutations</w:t>
            </w:r>
          </w:p>
          <w:p w14:paraId="6DFD9D44" w14:textId="213B8186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1E47272B" w14:textId="031EE18E" w:rsidR="003C568E" w:rsidRPr="00FB4724" w:rsidRDefault="003C568E" w:rsidP="003C568E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2AB64F33" w14:textId="77777777" w:rsidR="00FA2775" w:rsidRPr="00FB4724" w:rsidRDefault="00FA2775" w:rsidP="00FA2775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</w:t>
            </w:r>
          </w:p>
          <w:p w14:paraId="2F09224F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  <w:p w14:paraId="0C75EED1" w14:textId="77777777" w:rsidR="007A5654" w:rsidRPr="00FB4724" w:rsidRDefault="007A5654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46" w:type="pct"/>
          </w:tcPr>
          <w:p w14:paraId="6633DC0C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30</w:t>
            </w:r>
          </w:p>
          <w:p w14:paraId="49FD6CC8" w14:textId="08A2C149" w:rsidR="004B634F" w:rsidRPr="00FB4724" w:rsidRDefault="004B634F" w:rsidP="004B634F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Plank 1 min +</w:t>
            </w:r>
            <w:r w:rsidR="0044107D"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Straight-Armed</w:t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Bird Dog Plank 15 sec </w:t>
            </w:r>
            <w:proofErr w:type="spellStart"/>
            <w:r w:rsidRPr="00FB4724">
              <w:rPr>
                <w:rFonts w:ascii="Century Gothic" w:hAnsi="Century Gothic"/>
                <w:i/>
                <w:sz w:val="16"/>
                <w:szCs w:val="16"/>
              </w:rPr>
              <w:t>ea</w:t>
            </w:r>
            <w:proofErr w:type="spellEnd"/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side</w:t>
            </w:r>
          </w:p>
          <w:p w14:paraId="497ED111" w14:textId="77777777" w:rsidR="000007A6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• An IOY class or</w:t>
            </w:r>
          </w:p>
          <w:p w14:paraId="717BA9AD" w14:textId="21276334" w:rsidR="007A5654" w:rsidRPr="00FB4724" w:rsidRDefault="000007A6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 xml:space="preserve"> 5-10 Sun Salutations</w:t>
            </w:r>
          </w:p>
          <w:p w14:paraId="30295546" w14:textId="0B663CEE" w:rsidR="007A5654" w:rsidRPr="00FB4724" w:rsidRDefault="007A5654" w:rsidP="00134E7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714" w:type="pct"/>
          </w:tcPr>
          <w:p w14:paraId="3ADBDEC8" w14:textId="77777777" w:rsidR="004B634F" w:rsidRPr="00FB4724" w:rsidRDefault="004B634F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6661B1F" w14:textId="38E92F79" w:rsidR="00134E70" w:rsidRPr="00FB4724" w:rsidRDefault="004B634F" w:rsidP="004B634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B4724">
              <w:rPr>
                <w:noProof/>
                <w:sz w:val="16"/>
                <w:szCs w:val="16"/>
              </w:rPr>
              <w:drawing>
                <wp:inline distT="0" distB="0" distL="0" distR="0" wp14:anchorId="64CEF9F7" wp14:editId="73585DBB">
                  <wp:extent cx="1098594" cy="388527"/>
                  <wp:effectExtent l="0" t="0" r="6350" b="0"/>
                  <wp:docPr id="4" name="Picture 4" descr="Image result for you did i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you did i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718" cy="4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B4A5B" w14:textId="77777777" w:rsidR="00134E70" w:rsidRPr="00FB4724" w:rsidRDefault="00134E70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5D05396" w14:textId="48AF2225" w:rsidR="00134E70" w:rsidRPr="00FB4724" w:rsidRDefault="00134E70" w:rsidP="007A565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42362C2" w14:textId="61867C7A" w:rsidR="007A5654" w:rsidRPr="00FB4724" w:rsidRDefault="007A5654" w:rsidP="000007A6">
            <w:pPr>
              <w:rPr>
                <w:rFonts w:ascii="Century Gothic" w:hAnsi="Century Gothic"/>
                <w:i/>
                <w:sz w:val="16"/>
                <w:szCs w:val="16"/>
              </w:rPr>
            </w:pPr>
          </w:p>
        </w:tc>
        <w:tc>
          <w:tcPr>
            <w:tcW w:w="721" w:type="pct"/>
          </w:tcPr>
          <w:p w14:paraId="3AF1777A" w14:textId="77777777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i/>
                <w:sz w:val="16"/>
                <w:szCs w:val="16"/>
              </w:rPr>
              <w:t>29</w:t>
            </w:r>
          </w:p>
          <w:p w14:paraId="5C8149C0" w14:textId="492DBD5C" w:rsidR="007A5654" w:rsidRPr="00FB4724" w:rsidRDefault="00A90986" w:rsidP="004B634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FB4724">
              <w:rPr>
                <w:noProof/>
              </w:rPr>
              <w:drawing>
                <wp:inline distT="0" distB="0" distL="0" distR="0" wp14:anchorId="421049D0" wp14:editId="46B66027">
                  <wp:extent cx="1125218" cy="63293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29" cy="64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pct"/>
          </w:tcPr>
          <w:p w14:paraId="3687D562" w14:textId="1A06C8CE" w:rsidR="007A5654" w:rsidRPr="00FB4724" w:rsidRDefault="007A5654" w:rsidP="007A5654">
            <w:pPr>
              <w:rPr>
                <w:rFonts w:ascii="Century Gothic" w:hAnsi="Century Gothic"/>
                <w:i/>
                <w:sz w:val="16"/>
                <w:szCs w:val="16"/>
              </w:rPr>
            </w:pPr>
            <w:r w:rsidRPr="00FB4724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24800" behindDoc="0" locked="0" layoutInCell="1" allowOverlap="1" wp14:anchorId="0AAF20A0" wp14:editId="7B8344E8">
                  <wp:simplePos x="0" y="0"/>
                  <wp:positionH relativeFrom="column">
                    <wp:posOffset>8141970</wp:posOffset>
                  </wp:positionH>
                  <wp:positionV relativeFrom="paragraph">
                    <wp:posOffset>6162675</wp:posOffset>
                  </wp:positionV>
                  <wp:extent cx="838200" cy="838200"/>
                  <wp:effectExtent l="19050" t="0" r="0" b="0"/>
                  <wp:wrapNone/>
                  <wp:docPr id="32" name="Picture 9" descr="yoga col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oga col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B4724">
              <w:rPr>
                <w:rFonts w:ascii="Century Gothic" w:hAnsi="Century Gothic"/>
                <w:i/>
                <w:sz w:val="16"/>
                <w:szCs w:val="16"/>
              </w:rPr>
              <w:t>30</w:t>
            </w:r>
          </w:p>
          <w:p w14:paraId="115241F5" w14:textId="77777777" w:rsidR="00A90986" w:rsidRPr="00FB4724" w:rsidRDefault="00A90986" w:rsidP="007A5654">
            <w:pPr>
              <w:rPr>
                <w:rFonts w:ascii="Century Gothic" w:hAnsi="Century Gothic"/>
                <w:i/>
                <w:sz w:val="10"/>
                <w:szCs w:val="10"/>
              </w:rPr>
            </w:pPr>
          </w:p>
          <w:p w14:paraId="1411F0E3" w14:textId="48503C8A" w:rsidR="007A5654" w:rsidRPr="00FB4724" w:rsidRDefault="00172E68" w:rsidP="007A565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B4724">
              <w:rPr>
                <w:noProof/>
              </w:rPr>
              <w:drawing>
                <wp:inline distT="0" distB="0" distL="0" distR="0" wp14:anchorId="6B73CDB1" wp14:editId="0B30D790">
                  <wp:extent cx="1228516" cy="590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75" cy="59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F19F31" w14:textId="77777777" w:rsidR="00BE0CE7" w:rsidRPr="00FB4724" w:rsidRDefault="00BE0CE7" w:rsidP="00B75934">
      <w:pPr>
        <w:rPr>
          <w:rFonts w:ascii="Century Gothic" w:hAnsi="Century Gothic"/>
          <w:b/>
          <w:sz w:val="6"/>
          <w:szCs w:val="6"/>
        </w:rPr>
      </w:pPr>
    </w:p>
    <w:p w14:paraId="5C75093E" w14:textId="77777777" w:rsidR="003A72CF" w:rsidRPr="00FB4724" w:rsidRDefault="003A72CF" w:rsidP="00B75934">
      <w:pPr>
        <w:rPr>
          <w:rFonts w:ascii="Century Gothic" w:hAnsi="Century Gothic"/>
          <w:b/>
          <w:sz w:val="6"/>
          <w:szCs w:val="6"/>
        </w:rPr>
        <w:sectPr w:rsidR="003A72CF" w:rsidRPr="00FB4724" w:rsidSect="00F62AA4">
          <w:pgSz w:w="15840" w:h="12240" w:orient="landscape" w:code="1"/>
          <w:pgMar w:top="144" w:right="1008" w:bottom="144" w:left="1008" w:header="720" w:footer="720" w:gutter="0"/>
          <w:cols w:space="720"/>
        </w:sectPr>
      </w:pPr>
    </w:p>
    <w:p w14:paraId="10F085D7" w14:textId="77777777" w:rsidR="00464B32" w:rsidRPr="00FB4724" w:rsidRDefault="00180DE4" w:rsidP="00464B32">
      <w:pPr>
        <w:pStyle w:val="ListParagraph"/>
        <w:numPr>
          <w:ilvl w:val="0"/>
          <w:numId w:val="1"/>
        </w:numPr>
        <w:rPr>
          <w:i/>
          <w:sz w:val="17"/>
          <w:szCs w:val="17"/>
        </w:rPr>
      </w:pPr>
      <w:r w:rsidRPr="00FB4724">
        <w:rPr>
          <w:rFonts w:ascii="Century Gothic" w:hAnsi="Century Gothic"/>
          <w:i/>
          <w:sz w:val="17"/>
          <w:szCs w:val="17"/>
        </w:rPr>
        <w:t xml:space="preserve">Everyone who completes the challenge </w:t>
      </w:r>
      <w:r w:rsidR="004F3ED2" w:rsidRPr="00FB4724">
        <w:rPr>
          <w:rFonts w:ascii="Century Gothic" w:hAnsi="Century Gothic"/>
          <w:i/>
          <w:sz w:val="17"/>
          <w:szCs w:val="17"/>
        </w:rPr>
        <w:t>gets</w:t>
      </w:r>
      <w:r w:rsidRPr="00FB4724">
        <w:rPr>
          <w:rFonts w:ascii="Century Gothic" w:hAnsi="Century Gothic"/>
          <w:i/>
          <w:sz w:val="17"/>
          <w:szCs w:val="17"/>
        </w:rPr>
        <w:t xml:space="preserve"> </w:t>
      </w:r>
      <w:r w:rsidR="00B75934" w:rsidRPr="00FB4724">
        <w:rPr>
          <w:rFonts w:ascii="Century Gothic" w:hAnsi="Century Gothic"/>
          <w:i/>
          <w:sz w:val="17"/>
          <w:szCs w:val="17"/>
        </w:rPr>
        <w:t>a</w:t>
      </w:r>
      <w:r w:rsidRPr="00FB4724">
        <w:rPr>
          <w:rFonts w:ascii="Century Gothic" w:hAnsi="Century Gothic"/>
          <w:i/>
          <w:sz w:val="17"/>
          <w:szCs w:val="17"/>
        </w:rPr>
        <w:t xml:space="preserve"> free class and will be put in</w:t>
      </w:r>
      <w:r w:rsidR="00CD738E" w:rsidRPr="00FB4724">
        <w:rPr>
          <w:rFonts w:ascii="Century Gothic" w:hAnsi="Century Gothic"/>
          <w:i/>
          <w:sz w:val="17"/>
          <w:szCs w:val="17"/>
        </w:rPr>
        <w:t xml:space="preserve"> a drawing for an 8-class pass</w:t>
      </w:r>
      <w:r w:rsidR="006631DC" w:rsidRPr="00FB4724">
        <w:rPr>
          <w:rFonts w:ascii="Century Gothic" w:hAnsi="Century Gothic"/>
          <w:i/>
          <w:sz w:val="17"/>
          <w:szCs w:val="17"/>
        </w:rPr>
        <w:t>!</w:t>
      </w:r>
    </w:p>
    <w:p w14:paraId="764B354F" w14:textId="77777777" w:rsidR="00DB00DB" w:rsidRPr="00FB4724" w:rsidRDefault="00DB00DB" w:rsidP="00DB00DB">
      <w:pPr>
        <w:pStyle w:val="ListParagraph"/>
        <w:ind w:left="360"/>
        <w:rPr>
          <w:i/>
          <w:sz w:val="6"/>
          <w:szCs w:val="6"/>
        </w:rPr>
      </w:pPr>
    </w:p>
    <w:p w14:paraId="3E491E59" w14:textId="675DDA75" w:rsidR="00464B32" w:rsidRPr="00FB4724" w:rsidRDefault="00CD738E" w:rsidP="00464B32">
      <w:pPr>
        <w:pStyle w:val="ListParagraph"/>
        <w:numPr>
          <w:ilvl w:val="0"/>
          <w:numId w:val="1"/>
        </w:numPr>
        <w:rPr>
          <w:i/>
          <w:sz w:val="17"/>
          <w:szCs w:val="17"/>
        </w:rPr>
      </w:pPr>
      <w:r w:rsidRPr="00FB4724">
        <w:rPr>
          <w:rFonts w:ascii="Century Gothic" w:hAnsi="Century Gothic"/>
          <w:b/>
          <w:i/>
          <w:sz w:val="17"/>
          <w:szCs w:val="17"/>
        </w:rPr>
        <w:t>Time</w:t>
      </w:r>
      <w:r w:rsidR="0044107D" w:rsidRPr="00FB4724">
        <w:rPr>
          <w:rFonts w:ascii="Century Gothic" w:hAnsi="Century Gothic"/>
          <w:b/>
          <w:i/>
          <w:sz w:val="17"/>
          <w:szCs w:val="17"/>
        </w:rPr>
        <w:t xml:space="preserve"> and variations of planks &amp; poses are up to you!</w:t>
      </w:r>
      <w:r w:rsidR="002E28C4" w:rsidRPr="00FB4724">
        <w:rPr>
          <w:rFonts w:ascii="Century Gothic" w:hAnsi="Century Gothic"/>
          <w:b/>
          <w:i/>
          <w:sz w:val="17"/>
          <w:szCs w:val="17"/>
        </w:rPr>
        <w:t>!</w:t>
      </w:r>
      <w:r w:rsidR="00B241D6" w:rsidRPr="00FB4724">
        <w:rPr>
          <w:rFonts w:ascii="Century Gothic" w:hAnsi="Century Gothic"/>
          <w:i/>
          <w:sz w:val="17"/>
          <w:szCs w:val="17"/>
        </w:rPr>
        <w:t xml:space="preserve"> Stay as long as you can with good form, modifying as needed to avoid injury. Please note your time</w:t>
      </w:r>
      <w:r w:rsidR="00D67A96" w:rsidRPr="00FB4724">
        <w:rPr>
          <w:rFonts w:ascii="Century Gothic" w:hAnsi="Century Gothic"/>
          <w:i/>
          <w:sz w:val="17"/>
          <w:szCs w:val="17"/>
        </w:rPr>
        <w:t xml:space="preserve"> in the calendar</w:t>
      </w:r>
      <w:r w:rsidR="00B241D6" w:rsidRPr="00FB4724">
        <w:rPr>
          <w:rFonts w:ascii="Century Gothic" w:hAnsi="Century Gothic"/>
          <w:i/>
          <w:sz w:val="17"/>
          <w:szCs w:val="17"/>
        </w:rPr>
        <w:t>.</w:t>
      </w:r>
      <w:r w:rsidR="00EF08FD" w:rsidRPr="00FB4724">
        <w:rPr>
          <w:rFonts w:ascii="Century Gothic" w:hAnsi="Century Gothic"/>
          <w:i/>
          <w:sz w:val="17"/>
          <w:szCs w:val="17"/>
        </w:rPr>
        <w:t xml:space="preserve"> </w:t>
      </w:r>
    </w:p>
    <w:p w14:paraId="161DFF8C" w14:textId="77777777" w:rsidR="00DB00DB" w:rsidRPr="00FB4724" w:rsidRDefault="00DB00DB" w:rsidP="00DB00DB">
      <w:pPr>
        <w:pStyle w:val="ListParagraph"/>
        <w:ind w:left="360"/>
        <w:rPr>
          <w:i/>
          <w:sz w:val="6"/>
          <w:szCs w:val="6"/>
        </w:rPr>
      </w:pPr>
    </w:p>
    <w:p w14:paraId="17E14EB7" w14:textId="56E5209C" w:rsidR="009B76DD" w:rsidRPr="00FB4724" w:rsidRDefault="004F3ED2" w:rsidP="008C28C6">
      <w:pPr>
        <w:pStyle w:val="ListParagraph"/>
        <w:numPr>
          <w:ilvl w:val="0"/>
          <w:numId w:val="1"/>
        </w:numPr>
        <w:rPr>
          <w:sz w:val="17"/>
          <w:szCs w:val="17"/>
        </w:rPr>
      </w:pPr>
      <w:r w:rsidRPr="00FB4724">
        <w:rPr>
          <w:rFonts w:ascii="Century Gothic" w:hAnsi="Century Gothic"/>
          <w:i/>
          <w:sz w:val="17"/>
          <w:szCs w:val="17"/>
        </w:rPr>
        <w:t>Other than</w:t>
      </w:r>
      <w:r w:rsidR="00D67A96" w:rsidRPr="00FB4724">
        <w:rPr>
          <w:rFonts w:ascii="Century Gothic" w:hAnsi="Century Gothic"/>
          <w:i/>
          <w:sz w:val="17"/>
          <w:szCs w:val="17"/>
        </w:rPr>
        <w:t xml:space="preserve"> in</w:t>
      </w:r>
      <w:r w:rsidRPr="00FB4724">
        <w:rPr>
          <w:rFonts w:ascii="Century Gothic" w:hAnsi="Century Gothic"/>
          <w:i/>
          <w:sz w:val="17"/>
          <w:szCs w:val="17"/>
        </w:rPr>
        <w:t xml:space="preserve"> </w:t>
      </w:r>
      <w:proofErr w:type="gramStart"/>
      <w:r w:rsidRPr="00FB4724">
        <w:rPr>
          <w:rFonts w:ascii="Century Gothic" w:hAnsi="Century Gothic"/>
          <w:i/>
          <w:sz w:val="17"/>
          <w:szCs w:val="17"/>
        </w:rPr>
        <w:t>Breathe</w:t>
      </w:r>
      <w:proofErr w:type="gramEnd"/>
      <w:r w:rsidR="00347804">
        <w:rPr>
          <w:rFonts w:ascii="Century Gothic" w:hAnsi="Century Gothic"/>
          <w:i/>
          <w:sz w:val="17"/>
          <w:szCs w:val="17"/>
        </w:rPr>
        <w:t xml:space="preserve"> </w:t>
      </w:r>
      <w:r w:rsidRPr="00FB4724">
        <w:rPr>
          <w:rFonts w:ascii="Century Gothic" w:hAnsi="Century Gothic"/>
          <w:i/>
          <w:sz w:val="17"/>
          <w:szCs w:val="17"/>
        </w:rPr>
        <w:t>&amp; Stretch, we will do</w:t>
      </w:r>
      <w:r w:rsidR="00BB5240" w:rsidRPr="00FB4724">
        <w:rPr>
          <w:rFonts w:ascii="Century Gothic" w:hAnsi="Century Gothic"/>
          <w:i/>
          <w:sz w:val="17"/>
          <w:szCs w:val="17"/>
        </w:rPr>
        <w:t xml:space="preserve"> the</w:t>
      </w:r>
      <w:r w:rsidRPr="00FB4724">
        <w:rPr>
          <w:rFonts w:ascii="Century Gothic" w:hAnsi="Century Gothic"/>
          <w:i/>
          <w:sz w:val="17"/>
          <w:szCs w:val="17"/>
        </w:rPr>
        <w:t xml:space="preserve"> plank</w:t>
      </w:r>
      <w:r w:rsidR="00BB5240" w:rsidRPr="00FB4724">
        <w:rPr>
          <w:rFonts w:ascii="Century Gothic" w:hAnsi="Century Gothic"/>
          <w:i/>
          <w:sz w:val="17"/>
          <w:szCs w:val="17"/>
        </w:rPr>
        <w:t xml:space="preserve"> variation</w:t>
      </w:r>
      <w:r w:rsidRPr="00FB4724">
        <w:rPr>
          <w:rFonts w:ascii="Century Gothic" w:hAnsi="Century Gothic"/>
          <w:i/>
          <w:sz w:val="17"/>
          <w:szCs w:val="17"/>
        </w:rPr>
        <w:t xml:space="preserve"> for the amount stated on this calendar in class that day</w:t>
      </w:r>
      <w:r w:rsidR="00685366" w:rsidRPr="00FB4724">
        <w:rPr>
          <w:rFonts w:ascii="Century Gothic" w:hAnsi="Century Gothic"/>
          <w:i/>
          <w:sz w:val="17"/>
          <w:szCs w:val="17"/>
        </w:rPr>
        <w:t>.</w:t>
      </w:r>
    </w:p>
    <w:p w14:paraId="39958671" w14:textId="77777777" w:rsidR="00685366" w:rsidRPr="00FB4724" w:rsidRDefault="00685366" w:rsidP="00685366">
      <w:pPr>
        <w:pStyle w:val="ListParagraph"/>
        <w:rPr>
          <w:sz w:val="6"/>
          <w:szCs w:val="6"/>
        </w:rPr>
      </w:pPr>
    </w:p>
    <w:p w14:paraId="38536D3A" w14:textId="77777777" w:rsidR="00DB00DB" w:rsidRPr="00FB4724" w:rsidRDefault="00C160AD" w:rsidP="009B76DD">
      <w:pPr>
        <w:pStyle w:val="ListParagraph"/>
        <w:numPr>
          <w:ilvl w:val="0"/>
          <w:numId w:val="1"/>
        </w:numPr>
        <w:rPr>
          <w:i/>
          <w:sz w:val="17"/>
          <w:szCs w:val="17"/>
        </w:rPr>
      </w:pPr>
      <w:hyperlink r:id="rId13" w:history="1">
        <w:r w:rsidR="00067E2E" w:rsidRPr="00FB4724">
          <w:rPr>
            <w:rStyle w:val="Hyperlink"/>
            <w:rFonts w:ascii="Century Gothic" w:hAnsi="Century Gothic"/>
            <w:sz w:val="17"/>
            <w:szCs w:val="17"/>
          </w:rPr>
          <w:t>Here’s</w:t>
        </w:r>
      </w:hyperlink>
      <w:r w:rsidR="00067E2E" w:rsidRPr="00FB4724">
        <w:rPr>
          <w:rFonts w:ascii="Century Gothic" w:hAnsi="Century Gothic"/>
          <w:color w:val="0000FF"/>
          <w:sz w:val="17"/>
          <w:szCs w:val="17"/>
        </w:rPr>
        <w:t xml:space="preserve"> </w:t>
      </w:r>
      <w:r w:rsidR="00067E2E" w:rsidRPr="00FB4724">
        <w:rPr>
          <w:rFonts w:ascii="Century Gothic" w:hAnsi="Century Gothic"/>
          <w:sz w:val="17"/>
          <w:szCs w:val="17"/>
        </w:rPr>
        <w:t>a video with great instruction for optimal alignment</w:t>
      </w:r>
      <w:r w:rsidR="002E28C4" w:rsidRPr="00FB4724">
        <w:rPr>
          <w:rFonts w:ascii="Century Gothic" w:hAnsi="Century Gothic"/>
          <w:sz w:val="17"/>
          <w:szCs w:val="17"/>
        </w:rPr>
        <w:t xml:space="preserve"> in plank.</w:t>
      </w:r>
      <w:r w:rsidR="005A5C27" w:rsidRPr="00FB4724">
        <w:rPr>
          <w:rFonts w:ascii="Century Gothic" w:hAnsi="Century Gothic"/>
          <w:sz w:val="17"/>
          <w:szCs w:val="17"/>
        </w:rPr>
        <w:t xml:space="preserve"> Do the whole 20 min or fast forward to 8.30 to get right to the plank instructions.</w:t>
      </w:r>
    </w:p>
    <w:p w14:paraId="73920B2E" w14:textId="77777777" w:rsidR="004B5B2E" w:rsidRPr="00FB4724" w:rsidRDefault="004B5B2E" w:rsidP="004B5B2E">
      <w:pPr>
        <w:pStyle w:val="ListParagraph"/>
        <w:rPr>
          <w:i/>
          <w:sz w:val="6"/>
          <w:szCs w:val="6"/>
        </w:rPr>
      </w:pPr>
    </w:p>
    <w:p w14:paraId="44C3DDFE" w14:textId="77777777" w:rsidR="002A7033" w:rsidRPr="00FB4724" w:rsidRDefault="002A7033" w:rsidP="002A7033">
      <w:pPr>
        <w:pStyle w:val="ListParagraph"/>
        <w:numPr>
          <w:ilvl w:val="0"/>
          <w:numId w:val="1"/>
        </w:numPr>
        <w:rPr>
          <w:i/>
          <w:sz w:val="17"/>
          <w:szCs w:val="17"/>
        </w:rPr>
      </w:pPr>
      <w:r w:rsidRPr="00FB4724">
        <w:rPr>
          <w:rFonts w:ascii="Century Gothic" w:hAnsi="Century Gothic"/>
          <w:i/>
          <w:sz w:val="17"/>
          <w:szCs w:val="17"/>
        </w:rPr>
        <w:t xml:space="preserve">Sun Salutations can be whatever </w:t>
      </w:r>
      <w:r w:rsidR="009B76DD" w:rsidRPr="00FB4724">
        <w:rPr>
          <w:rFonts w:ascii="Century Gothic" w:hAnsi="Century Gothic"/>
          <w:i/>
          <w:sz w:val="17"/>
          <w:szCs w:val="17"/>
        </w:rPr>
        <w:t xml:space="preserve">type </w:t>
      </w:r>
      <w:r w:rsidRPr="00FB4724">
        <w:rPr>
          <w:rFonts w:ascii="Century Gothic" w:hAnsi="Century Gothic"/>
          <w:i/>
          <w:sz w:val="17"/>
          <w:szCs w:val="17"/>
        </w:rPr>
        <w:t>you wish:</w:t>
      </w:r>
      <w:r w:rsidR="001B60D0" w:rsidRPr="00FB4724">
        <w:rPr>
          <w:rFonts w:ascii="Century Gothic" w:hAnsi="Century Gothic"/>
          <w:i/>
          <w:sz w:val="17"/>
          <w:szCs w:val="17"/>
        </w:rPr>
        <w:t xml:space="preserve"> ½ Sun Salutations,</w:t>
      </w:r>
      <w:r w:rsidRPr="00FB4724">
        <w:rPr>
          <w:rFonts w:ascii="Century Gothic" w:hAnsi="Century Gothic"/>
          <w:i/>
          <w:sz w:val="17"/>
          <w:szCs w:val="17"/>
        </w:rPr>
        <w:t xml:space="preserve"> Surya Namaskar A, </w:t>
      </w:r>
      <w:r w:rsidR="00DC0669" w:rsidRPr="00FB4724">
        <w:rPr>
          <w:rFonts w:ascii="Century Gothic" w:hAnsi="Century Gothic"/>
          <w:i/>
          <w:sz w:val="17"/>
          <w:szCs w:val="17"/>
        </w:rPr>
        <w:t xml:space="preserve">Surya Namaskar </w:t>
      </w:r>
      <w:r w:rsidRPr="00FB4724">
        <w:rPr>
          <w:rFonts w:ascii="Century Gothic" w:hAnsi="Century Gothic"/>
          <w:i/>
          <w:sz w:val="17"/>
          <w:szCs w:val="17"/>
        </w:rPr>
        <w:t>B, Lunge Salutations, etc</w:t>
      </w:r>
      <w:r w:rsidR="00DC0669" w:rsidRPr="00FB4724">
        <w:rPr>
          <w:rFonts w:ascii="Century Gothic" w:hAnsi="Century Gothic"/>
          <w:i/>
          <w:sz w:val="17"/>
          <w:szCs w:val="17"/>
        </w:rPr>
        <w:t>. I suggest you mix them up</w:t>
      </w:r>
      <w:r w:rsidRPr="00FB4724">
        <w:rPr>
          <w:rFonts w:ascii="Century Gothic" w:hAnsi="Century Gothic"/>
          <w:i/>
          <w:sz w:val="17"/>
          <w:szCs w:val="17"/>
        </w:rPr>
        <w:t>.</w:t>
      </w:r>
    </w:p>
    <w:p w14:paraId="292843E6" w14:textId="77777777" w:rsidR="002A7033" w:rsidRPr="00FB4724" w:rsidRDefault="002A7033" w:rsidP="002A7033">
      <w:pPr>
        <w:pStyle w:val="ListParagraph"/>
        <w:ind w:left="360"/>
        <w:rPr>
          <w:i/>
          <w:sz w:val="6"/>
          <w:szCs w:val="6"/>
        </w:rPr>
      </w:pPr>
    </w:p>
    <w:p w14:paraId="08C1943E" w14:textId="180061CA" w:rsidR="00B241D6" w:rsidRPr="00FB4724" w:rsidRDefault="00180DE4" w:rsidP="002A7033">
      <w:pPr>
        <w:pStyle w:val="ListParagraph"/>
        <w:numPr>
          <w:ilvl w:val="0"/>
          <w:numId w:val="1"/>
        </w:numPr>
        <w:rPr>
          <w:b/>
          <w:i/>
          <w:sz w:val="17"/>
          <w:szCs w:val="17"/>
        </w:rPr>
      </w:pPr>
      <w:r w:rsidRPr="00FB4724">
        <w:rPr>
          <w:rFonts w:ascii="Century Gothic" w:hAnsi="Century Gothic"/>
          <w:b/>
          <w:i/>
          <w:sz w:val="17"/>
          <w:szCs w:val="17"/>
        </w:rPr>
        <w:t xml:space="preserve">Calendars must be received </w:t>
      </w:r>
      <w:r w:rsidR="00CD738E" w:rsidRPr="00FB4724">
        <w:rPr>
          <w:rFonts w:ascii="Century Gothic" w:hAnsi="Century Gothic"/>
          <w:b/>
          <w:i/>
          <w:sz w:val="17"/>
          <w:szCs w:val="17"/>
        </w:rPr>
        <w:t xml:space="preserve">(either </w:t>
      </w:r>
      <w:r w:rsidR="00B241D6" w:rsidRPr="00FB4724">
        <w:rPr>
          <w:rFonts w:ascii="Century Gothic" w:hAnsi="Century Gothic"/>
          <w:b/>
          <w:i/>
          <w:sz w:val="17"/>
          <w:szCs w:val="17"/>
        </w:rPr>
        <w:t xml:space="preserve">emailed </w:t>
      </w:r>
      <w:r w:rsidR="00CD738E" w:rsidRPr="00FB4724">
        <w:rPr>
          <w:rFonts w:ascii="Century Gothic" w:hAnsi="Century Gothic"/>
          <w:b/>
          <w:i/>
          <w:sz w:val="17"/>
          <w:szCs w:val="17"/>
        </w:rPr>
        <w:t xml:space="preserve">or </w:t>
      </w:r>
      <w:r w:rsidR="00093C0D" w:rsidRPr="00FB4724">
        <w:rPr>
          <w:rFonts w:ascii="Century Gothic" w:hAnsi="Century Gothic"/>
          <w:b/>
          <w:i/>
          <w:sz w:val="17"/>
          <w:szCs w:val="17"/>
        </w:rPr>
        <w:t>at IOY</w:t>
      </w:r>
      <w:r w:rsidR="00CD738E" w:rsidRPr="00FB4724">
        <w:rPr>
          <w:rFonts w:ascii="Century Gothic" w:hAnsi="Century Gothic"/>
          <w:b/>
          <w:i/>
          <w:sz w:val="17"/>
          <w:szCs w:val="17"/>
        </w:rPr>
        <w:t xml:space="preserve">) </w:t>
      </w:r>
      <w:r w:rsidRPr="00FB4724">
        <w:rPr>
          <w:rFonts w:ascii="Century Gothic" w:hAnsi="Century Gothic"/>
          <w:b/>
          <w:i/>
          <w:sz w:val="17"/>
          <w:szCs w:val="17"/>
        </w:rPr>
        <w:t xml:space="preserve">by February </w:t>
      </w:r>
      <w:r w:rsidR="004B634F" w:rsidRPr="00FB4724">
        <w:rPr>
          <w:rFonts w:ascii="Century Gothic" w:hAnsi="Century Gothic"/>
          <w:b/>
          <w:i/>
          <w:sz w:val="17"/>
          <w:szCs w:val="17"/>
        </w:rPr>
        <w:t>4</w:t>
      </w:r>
      <w:r w:rsidRPr="00FB4724">
        <w:rPr>
          <w:rFonts w:ascii="Century Gothic" w:hAnsi="Century Gothic"/>
          <w:b/>
          <w:i/>
          <w:sz w:val="17"/>
          <w:szCs w:val="17"/>
        </w:rPr>
        <w:t xml:space="preserve"> to be eligible</w:t>
      </w:r>
      <w:r w:rsidR="00014BCD" w:rsidRPr="00FB4724">
        <w:rPr>
          <w:rFonts w:ascii="Century Gothic" w:hAnsi="Century Gothic"/>
          <w:b/>
          <w:i/>
          <w:sz w:val="17"/>
          <w:szCs w:val="17"/>
        </w:rPr>
        <w:t xml:space="preserve"> for free class and drawing</w:t>
      </w:r>
      <w:r w:rsidRPr="00FB4724">
        <w:rPr>
          <w:rFonts w:ascii="Century Gothic" w:hAnsi="Century Gothic"/>
          <w:b/>
          <w:i/>
          <w:sz w:val="17"/>
          <w:szCs w:val="17"/>
        </w:rPr>
        <w:t xml:space="preserve"> - sorry, no exceptions</w:t>
      </w:r>
      <w:r w:rsidR="00464B32" w:rsidRPr="00FB4724">
        <w:rPr>
          <w:rFonts w:ascii="Century Gothic" w:hAnsi="Century Gothic"/>
          <w:b/>
          <w:i/>
          <w:sz w:val="17"/>
          <w:szCs w:val="17"/>
        </w:rPr>
        <w:t>.</w:t>
      </w:r>
    </w:p>
    <w:p w14:paraId="0560BF28" w14:textId="77777777" w:rsidR="00DB00DB" w:rsidRPr="00FB4724" w:rsidRDefault="00DB00DB" w:rsidP="00DB00DB">
      <w:pPr>
        <w:pStyle w:val="ListParagraph"/>
        <w:ind w:left="360"/>
        <w:rPr>
          <w:i/>
          <w:sz w:val="6"/>
          <w:szCs w:val="6"/>
        </w:rPr>
      </w:pPr>
    </w:p>
    <w:p w14:paraId="6B921095" w14:textId="77777777" w:rsidR="00191438" w:rsidRPr="00FB4724" w:rsidRDefault="00191438" w:rsidP="00191438">
      <w:pPr>
        <w:pStyle w:val="ListParagraph"/>
        <w:numPr>
          <w:ilvl w:val="0"/>
          <w:numId w:val="1"/>
        </w:numPr>
        <w:rPr>
          <w:i/>
          <w:sz w:val="17"/>
          <w:szCs w:val="17"/>
        </w:rPr>
      </w:pPr>
      <w:r w:rsidRPr="00FB4724">
        <w:rPr>
          <w:rFonts w:ascii="Century Gothic" w:hAnsi="Century Gothic"/>
          <w:i/>
          <w:sz w:val="17"/>
          <w:szCs w:val="17"/>
        </w:rPr>
        <w:t>Free class must be used by March 1, 201</w:t>
      </w:r>
      <w:r w:rsidR="001B60D0" w:rsidRPr="00FB4724">
        <w:rPr>
          <w:rFonts w:ascii="Century Gothic" w:hAnsi="Century Gothic"/>
          <w:i/>
          <w:sz w:val="17"/>
          <w:szCs w:val="17"/>
        </w:rPr>
        <w:t>8</w:t>
      </w:r>
      <w:r w:rsidRPr="00FB4724">
        <w:rPr>
          <w:rFonts w:ascii="Century Gothic" w:hAnsi="Century Gothic"/>
          <w:i/>
          <w:sz w:val="17"/>
          <w:szCs w:val="17"/>
        </w:rPr>
        <w:t xml:space="preserve">. 8-class pass expires </w:t>
      </w:r>
      <w:r w:rsidR="001B60D0" w:rsidRPr="00FB4724">
        <w:rPr>
          <w:rFonts w:ascii="Century Gothic" w:hAnsi="Century Gothic"/>
          <w:i/>
          <w:sz w:val="17"/>
          <w:szCs w:val="17"/>
        </w:rPr>
        <w:t>1 year</w:t>
      </w:r>
      <w:r w:rsidRPr="00FB4724">
        <w:rPr>
          <w:rFonts w:ascii="Century Gothic" w:hAnsi="Century Gothic"/>
          <w:i/>
          <w:sz w:val="17"/>
          <w:szCs w:val="17"/>
        </w:rPr>
        <w:t xml:space="preserve"> from first class used.</w:t>
      </w:r>
      <w:r w:rsidR="00DB0631" w:rsidRPr="00FB4724">
        <w:rPr>
          <w:rFonts w:ascii="Century Gothic" w:hAnsi="Century Gothic"/>
          <w:i/>
          <w:sz w:val="17"/>
          <w:szCs w:val="17"/>
        </w:rPr>
        <w:t xml:space="preserve"> Sorry, no exceptions.</w:t>
      </w:r>
    </w:p>
    <w:p w14:paraId="5D932707" w14:textId="77777777" w:rsidR="00191438" w:rsidRPr="00FB4724" w:rsidRDefault="00191438" w:rsidP="00191438">
      <w:pPr>
        <w:pStyle w:val="ListParagraph"/>
        <w:ind w:left="360"/>
        <w:rPr>
          <w:i/>
          <w:sz w:val="6"/>
          <w:szCs w:val="6"/>
        </w:rPr>
      </w:pPr>
    </w:p>
    <w:p w14:paraId="714D1DF8" w14:textId="3604EEBE" w:rsidR="00DB00DB" w:rsidRPr="00FB4724" w:rsidRDefault="00EE7B03" w:rsidP="00925F68">
      <w:pPr>
        <w:pStyle w:val="ListParagraph"/>
        <w:numPr>
          <w:ilvl w:val="0"/>
          <w:numId w:val="1"/>
        </w:numPr>
        <w:rPr>
          <w:i/>
          <w:sz w:val="17"/>
          <w:szCs w:val="17"/>
        </w:rPr>
      </w:pPr>
      <w:r w:rsidRPr="00FB4724">
        <w:rPr>
          <w:rFonts w:ascii="Century Gothic" w:hAnsi="Century Gothic"/>
          <w:i/>
          <w:sz w:val="17"/>
          <w:szCs w:val="17"/>
        </w:rPr>
        <w:t>Drawing will take place at Dinner &amp; a Movie,</w:t>
      </w:r>
      <w:r w:rsidR="00B75934" w:rsidRPr="00FB4724">
        <w:rPr>
          <w:rFonts w:ascii="Century Gothic" w:hAnsi="Century Gothic"/>
          <w:i/>
          <w:sz w:val="17"/>
          <w:szCs w:val="17"/>
        </w:rPr>
        <w:t xml:space="preserve"> </w:t>
      </w:r>
      <w:r w:rsidR="00697014" w:rsidRPr="00FB4724">
        <w:rPr>
          <w:rFonts w:ascii="Century Gothic" w:hAnsi="Century Gothic"/>
          <w:i/>
          <w:sz w:val="17"/>
          <w:szCs w:val="17"/>
        </w:rPr>
        <w:t xml:space="preserve">Friday, </w:t>
      </w:r>
      <w:r w:rsidRPr="00FB4724">
        <w:rPr>
          <w:rFonts w:ascii="Century Gothic" w:hAnsi="Century Gothic"/>
          <w:i/>
          <w:sz w:val="17"/>
          <w:szCs w:val="17"/>
        </w:rPr>
        <w:t>February 2</w:t>
      </w:r>
      <w:r w:rsidR="00A815CC" w:rsidRPr="00FB4724">
        <w:rPr>
          <w:rFonts w:ascii="Century Gothic" w:hAnsi="Century Gothic"/>
          <w:i/>
          <w:sz w:val="17"/>
          <w:szCs w:val="17"/>
        </w:rPr>
        <w:t>2</w:t>
      </w:r>
      <w:r w:rsidR="00D5225F" w:rsidRPr="00FB4724">
        <w:rPr>
          <w:rFonts w:ascii="Century Gothic" w:hAnsi="Century Gothic"/>
          <w:i/>
          <w:sz w:val="17"/>
          <w:szCs w:val="17"/>
        </w:rPr>
        <w:t>, 6:30-8:30 pm</w:t>
      </w:r>
      <w:r w:rsidR="00180DE4" w:rsidRPr="00FB4724">
        <w:rPr>
          <w:rFonts w:ascii="Century Gothic" w:hAnsi="Century Gothic"/>
          <w:i/>
          <w:sz w:val="17"/>
          <w:szCs w:val="17"/>
        </w:rPr>
        <w:t>. Need not be present to win.</w:t>
      </w:r>
      <w:r w:rsidR="00DC0669" w:rsidRPr="00FB4724">
        <w:rPr>
          <w:rFonts w:ascii="Century Gothic" w:hAnsi="Century Gothic"/>
          <w:i/>
          <w:sz w:val="17"/>
          <w:szCs w:val="17"/>
        </w:rPr>
        <w:t xml:space="preserve"> </w:t>
      </w:r>
    </w:p>
    <w:sectPr w:rsidR="00DB00DB" w:rsidRPr="00FB4724" w:rsidSect="00464B32">
      <w:type w:val="continuous"/>
      <w:pgSz w:w="15840" w:h="12240" w:orient="landscape" w:code="1"/>
      <w:pgMar w:top="144" w:right="1008" w:bottom="144" w:left="1008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16D81"/>
    <w:multiLevelType w:val="hybridMultilevel"/>
    <w:tmpl w:val="72B4D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B622EA"/>
    <w:multiLevelType w:val="hybridMultilevel"/>
    <w:tmpl w:val="3042A6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273018"/>
    <w:multiLevelType w:val="hybridMultilevel"/>
    <w:tmpl w:val="6E842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9F8"/>
    <w:rsid w:val="000007A6"/>
    <w:rsid w:val="00001664"/>
    <w:rsid w:val="00011127"/>
    <w:rsid w:val="00011925"/>
    <w:rsid w:val="00013A68"/>
    <w:rsid w:val="00014BCD"/>
    <w:rsid w:val="000308E0"/>
    <w:rsid w:val="00055783"/>
    <w:rsid w:val="00057317"/>
    <w:rsid w:val="0006053F"/>
    <w:rsid w:val="00065ED4"/>
    <w:rsid w:val="00067E2E"/>
    <w:rsid w:val="00076C41"/>
    <w:rsid w:val="00093C0D"/>
    <w:rsid w:val="000B6D9E"/>
    <w:rsid w:val="000C7960"/>
    <w:rsid w:val="000D4F38"/>
    <w:rsid w:val="000F200D"/>
    <w:rsid w:val="000F2045"/>
    <w:rsid w:val="000F3EDD"/>
    <w:rsid w:val="0011736F"/>
    <w:rsid w:val="00134E70"/>
    <w:rsid w:val="00142DE9"/>
    <w:rsid w:val="00147B5C"/>
    <w:rsid w:val="001524C8"/>
    <w:rsid w:val="00160A69"/>
    <w:rsid w:val="00172D45"/>
    <w:rsid w:val="00172E68"/>
    <w:rsid w:val="001748C9"/>
    <w:rsid w:val="00180DE4"/>
    <w:rsid w:val="001825A0"/>
    <w:rsid w:val="0018406C"/>
    <w:rsid w:val="00191438"/>
    <w:rsid w:val="001A2F5A"/>
    <w:rsid w:val="001A4600"/>
    <w:rsid w:val="001A7FED"/>
    <w:rsid w:val="001B60D0"/>
    <w:rsid w:val="001D132C"/>
    <w:rsid w:val="001E1729"/>
    <w:rsid w:val="001E78BB"/>
    <w:rsid w:val="001F0D19"/>
    <w:rsid w:val="001F1079"/>
    <w:rsid w:val="002208BE"/>
    <w:rsid w:val="00222437"/>
    <w:rsid w:val="00230EB7"/>
    <w:rsid w:val="00241557"/>
    <w:rsid w:val="002421A6"/>
    <w:rsid w:val="002436B8"/>
    <w:rsid w:val="002438B9"/>
    <w:rsid w:val="0024484C"/>
    <w:rsid w:val="002474CF"/>
    <w:rsid w:val="00253759"/>
    <w:rsid w:val="002538B2"/>
    <w:rsid w:val="00255D24"/>
    <w:rsid w:val="002648CF"/>
    <w:rsid w:val="00271383"/>
    <w:rsid w:val="00275135"/>
    <w:rsid w:val="0027572F"/>
    <w:rsid w:val="00292136"/>
    <w:rsid w:val="00292211"/>
    <w:rsid w:val="002A4D8E"/>
    <w:rsid w:val="002A5663"/>
    <w:rsid w:val="002A7033"/>
    <w:rsid w:val="002B122B"/>
    <w:rsid w:val="002B4A49"/>
    <w:rsid w:val="002E25A7"/>
    <w:rsid w:val="002E28C4"/>
    <w:rsid w:val="002E5D85"/>
    <w:rsid w:val="00314D7A"/>
    <w:rsid w:val="0031568E"/>
    <w:rsid w:val="0032188C"/>
    <w:rsid w:val="0032630F"/>
    <w:rsid w:val="00332ECF"/>
    <w:rsid w:val="00334FD9"/>
    <w:rsid w:val="00337569"/>
    <w:rsid w:val="00347804"/>
    <w:rsid w:val="003664CE"/>
    <w:rsid w:val="0039390B"/>
    <w:rsid w:val="003A72CF"/>
    <w:rsid w:val="003C3E2C"/>
    <w:rsid w:val="003C568E"/>
    <w:rsid w:val="003D4AA6"/>
    <w:rsid w:val="003D680F"/>
    <w:rsid w:val="0040279F"/>
    <w:rsid w:val="00403EA1"/>
    <w:rsid w:val="00407BE0"/>
    <w:rsid w:val="0044107D"/>
    <w:rsid w:val="00441BDE"/>
    <w:rsid w:val="004503ED"/>
    <w:rsid w:val="00464B32"/>
    <w:rsid w:val="00467510"/>
    <w:rsid w:val="00474D0C"/>
    <w:rsid w:val="00480EF9"/>
    <w:rsid w:val="00495E57"/>
    <w:rsid w:val="004A283C"/>
    <w:rsid w:val="004A6ED6"/>
    <w:rsid w:val="004B5B2E"/>
    <w:rsid w:val="004B5C91"/>
    <w:rsid w:val="004B634F"/>
    <w:rsid w:val="004C5C56"/>
    <w:rsid w:val="004D4F43"/>
    <w:rsid w:val="004E0EFD"/>
    <w:rsid w:val="004E7D6B"/>
    <w:rsid w:val="004F2567"/>
    <w:rsid w:val="004F3ED2"/>
    <w:rsid w:val="004F792B"/>
    <w:rsid w:val="004F7EBF"/>
    <w:rsid w:val="0051393F"/>
    <w:rsid w:val="00537857"/>
    <w:rsid w:val="00543CBB"/>
    <w:rsid w:val="00544975"/>
    <w:rsid w:val="00563015"/>
    <w:rsid w:val="0056756B"/>
    <w:rsid w:val="00575D6F"/>
    <w:rsid w:val="005819C6"/>
    <w:rsid w:val="005931B9"/>
    <w:rsid w:val="00593568"/>
    <w:rsid w:val="00593C2B"/>
    <w:rsid w:val="005A47B4"/>
    <w:rsid w:val="005A5C27"/>
    <w:rsid w:val="005A7014"/>
    <w:rsid w:val="005B43EB"/>
    <w:rsid w:val="005B4A28"/>
    <w:rsid w:val="005B5492"/>
    <w:rsid w:val="005B77F7"/>
    <w:rsid w:val="005D2AA2"/>
    <w:rsid w:val="005F001A"/>
    <w:rsid w:val="005F7E78"/>
    <w:rsid w:val="00610FBF"/>
    <w:rsid w:val="006227F3"/>
    <w:rsid w:val="00622B03"/>
    <w:rsid w:val="00643108"/>
    <w:rsid w:val="00653DD3"/>
    <w:rsid w:val="006631DC"/>
    <w:rsid w:val="00664503"/>
    <w:rsid w:val="00685366"/>
    <w:rsid w:val="00693167"/>
    <w:rsid w:val="00697014"/>
    <w:rsid w:val="006A39C1"/>
    <w:rsid w:val="006B288F"/>
    <w:rsid w:val="006B4F4E"/>
    <w:rsid w:val="006B67A6"/>
    <w:rsid w:val="006E2360"/>
    <w:rsid w:val="006E2DE9"/>
    <w:rsid w:val="006F0069"/>
    <w:rsid w:val="006F066A"/>
    <w:rsid w:val="00711074"/>
    <w:rsid w:val="00720331"/>
    <w:rsid w:val="00720AE1"/>
    <w:rsid w:val="00724CD1"/>
    <w:rsid w:val="00725FF8"/>
    <w:rsid w:val="00730D7E"/>
    <w:rsid w:val="00740961"/>
    <w:rsid w:val="007502D4"/>
    <w:rsid w:val="0076266E"/>
    <w:rsid w:val="007646E3"/>
    <w:rsid w:val="0076640F"/>
    <w:rsid w:val="0077093C"/>
    <w:rsid w:val="00774786"/>
    <w:rsid w:val="00775E45"/>
    <w:rsid w:val="00783458"/>
    <w:rsid w:val="00786F69"/>
    <w:rsid w:val="007905EA"/>
    <w:rsid w:val="007957D4"/>
    <w:rsid w:val="007971D6"/>
    <w:rsid w:val="007A5654"/>
    <w:rsid w:val="007A56F2"/>
    <w:rsid w:val="007A7830"/>
    <w:rsid w:val="007B24E5"/>
    <w:rsid w:val="007C0F2E"/>
    <w:rsid w:val="007D4983"/>
    <w:rsid w:val="007D51E0"/>
    <w:rsid w:val="007F250D"/>
    <w:rsid w:val="007F352D"/>
    <w:rsid w:val="008049E6"/>
    <w:rsid w:val="00817B7A"/>
    <w:rsid w:val="008213A1"/>
    <w:rsid w:val="00827849"/>
    <w:rsid w:val="00827908"/>
    <w:rsid w:val="008358C2"/>
    <w:rsid w:val="00837F9F"/>
    <w:rsid w:val="00843951"/>
    <w:rsid w:val="008515D3"/>
    <w:rsid w:val="00862855"/>
    <w:rsid w:val="008673CB"/>
    <w:rsid w:val="008775B7"/>
    <w:rsid w:val="008820B4"/>
    <w:rsid w:val="0088455D"/>
    <w:rsid w:val="00896E00"/>
    <w:rsid w:val="008A2CC8"/>
    <w:rsid w:val="008E2059"/>
    <w:rsid w:val="008E6C54"/>
    <w:rsid w:val="008F1B86"/>
    <w:rsid w:val="00906BF8"/>
    <w:rsid w:val="009071BA"/>
    <w:rsid w:val="00914511"/>
    <w:rsid w:val="009403A0"/>
    <w:rsid w:val="00942788"/>
    <w:rsid w:val="009625A9"/>
    <w:rsid w:val="00973D23"/>
    <w:rsid w:val="009749A2"/>
    <w:rsid w:val="00980FD2"/>
    <w:rsid w:val="009845E3"/>
    <w:rsid w:val="00997660"/>
    <w:rsid w:val="00997E4C"/>
    <w:rsid w:val="009A05AC"/>
    <w:rsid w:val="009B23E5"/>
    <w:rsid w:val="009B76DD"/>
    <w:rsid w:val="009C1A2D"/>
    <w:rsid w:val="009C4FAD"/>
    <w:rsid w:val="009C54B0"/>
    <w:rsid w:val="009C6841"/>
    <w:rsid w:val="009D032C"/>
    <w:rsid w:val="009D1DD4"/>
    <w:rsid w:val="009D4AF7"/>
    <w:rsid w:val="009E6929"/>
    <w:rsid w:val="00A071FE"/>
    <w:rsid w:val="00A14DBF"/>
    <w:rsid w:val="00A20C2C"/>
    <w:rsid w:val="00A225F5"/>
    <w:rsid w:val="00A25798"/>
    <w:rsid w:val="00A815CC"/>
    <w:rsid w:val="00A859F3"/>
    <w:rsid w:val="00A908C0"/>
    <w:rsid w:val="00A90986"/>
    <w:rsid w:val="00A95606"/>
    <w:rsid w:val="00AB1679"/>
    <w:rsid w:val="00AB28B2"/>
    <w:rsid w:val="00AB3611"/>
    <w:rsid w:val="00AC1E81"/>
    <w:rsid w:val="00AC29F8"/>
    <w:rsid w:val="00AD796B"/>
    <w:rsid w:val="00AE650D"/>
    <w:rsid w:val="00AE6ADB"/>
    <w:rsid w:val="00AE737A"/>
    <w:rsid w:val="00AE7997"/>
    <w:rsid w:val="00AF09D1"/>
    <w:rsid w:val="00AF4D80"/>
    <w:rsid w:val="00B13DAD"/>
    <w:rsid w:val="00B2076B"/>
    <w:rsid w:val="00B241D6"/>
    <w:rsid w:val="00B35550"/>
    <w:rsid w:val="00B375AE"/>
    <w:rsid w:val="00B41A5D"/>
    <w:rsid w:val="00B6410B"/>
    <w:rsid w:val="00B66AA6"/>
    <w:rsid w:val="00B728D8"/>
    <w:rsid w:val="00B75088"/>
    <w:rsid w:val="00B75934"/>
    <w:rsid w:val="00B77CBE"/>
    <w:rsid w:val="00B8616F"/>
    <w:rsid w:val="00BB4995"/>
    <w:rsid w:val="00BB5240"/>
    <w:rsid w:val="00BD0EA8"/>
    <w:rsid w:val="00BD2547"/>
    <w:rsid w:val="00BE0CE7"/>
    <w:rsid w:val="00BE3F70"/>
    <w:rsid w:val="00BF2D55"/>
    <w:rsid w:val="00C00B47"/>
    <w:rsid w:val="00C10CBE"/>
    <w:rsid w:val="00C14C7B"/>
    <w:rsid w:val="00C160AD"/>
    <w:rsid w:val="00C24F0C"/>
    <w:rsid w:val="00C30FEB"/>
    <w:rsid w:val="00C34947"/>
    <w:rsid w:val="00C42E0A"/>
    <w:rsid w:val="00C62E32"/>
    <w:rsid w:val="00C76E07"/>
    <w:rsid w:val="00C81EDE"/>
    <w:rsid w:val="00C867FE"/>
    <w:rsid w:val="00C958C0"/>
    <w:rsid w:val="00CA76E2"/>
    <w:rsid w:val="00CB3FD9"/>
    <w:rsid w:val="00CC0110"/>
    <w:rsid w:val="00CD12F8"/>
    <w:rsid w:val="00CD6B20"/>
    <w:rsid w:val="00CD6D4A"/>
    <w:rsid w:val="00CD738E"/>
    <w:rsid w:val="00CD7BD6"/>
    <w:rsid w:val="00CE0FA7"/>
    <w:rsid w:val="00D056AE"/>
    <w:rsid w:val="00D130B9"/>
    <w:rsid w:val="00D14AB1"/>
    <w:rsid w:val="00D15F70"/>
    <w:rsid w:val="00D308F0"/>
    <w:rsid w:val="00D5225F"/>
    <w:rsid w:val="00D67A96"/>
    <w:rsid w:val="00D81F91"/>
    <w:rsid w:val="00D9226B"/>
    <w:rsid w:val="00D92611"/>
    <w:rsid w:val="00D9377D"/>
    <w:rsid w:val="00D94314"/>
    <w:rsid w:val="00DB00DB"/>
    <w:rsid w:val="00DB0631"/>
    <w:rsid w:val="00DB35A4"/>
    <w:rsid w:val="00DC0669"/>
    <w:rsid w:val="00DC4539"/>
    <w:rsid w:val="00E00879"/>
    <w:rsid w:val="00E042C0"/>
    <w:rsid w:val="00E10526"/>
    <w:rsid w:val="00E13004"/>
    <w:rsid w:val="00E168DC"/>
    <w:rsid w:val="00E206C1"/>
    <w:rsid w:val="00E265D3"/>
    <w:rsid w:val="00E3546D"/>
    <w:rsid w:val="00E50003"/>
    <w:rsid w:val="00E55648"/>
    <w:rsid w:val="00E55B90"/>
    <w:rsid w:val="00E6332B"/>
    <w:rsid w:val="00E64977"/>
    <w:rsid w:val="00E7142B"/>
    <w:rsid w:val="00E75587"/>
    <w:rsid w:val="00E75924"/>
    <w:rsid w:val="00E76F85"/>
    <w:rsid w:val="00E91E31"/>
    <w:rsid w:val="00EA0F02"/>
    <w:rsid w:val="00EB1BB8"/>
    <w:rsid w:val="00EC6AD9"/>
    <w:rsid w:val="00EE7B03"/>
    <w:rsid w:val="00EF08FD"/>
    <w:rsid w:val="00EF2C3F"/>
    <w:rsid w:val="00F05ACE"/>
    <w:rsid w:val="00F1663E"/>
    <w:rsid w:val="00F23C3E"/>
    <w:rsid w:val="00F27A51"/>
    <w:rsid w:val="00F43659"/>
    <w:rsid w:val="00F45A70"/>
    <w:rsid w:val="00F47F52"/>
    <w:rsid w:val="00F62814"/>
    <w:rsid w:val="00F62AA4"/>
    <w:rsid w:val="00F80194"/>
    <w:rsid w:val="00FA2775"/>
    <w:rsid w:val="00FA45CE"/>
    <w:rsid w:val="00FB4724"/>
    <w:rsid w:val="00FC61FE"/>
    <w:rsid w:val="00FC7167"/>
    <w:rsid w:val="00FD015E"/>
    <w:rsid w:val="00FD311D"/>
    <w:rsid w:val="00FD4541"/>
    <w:rsid w:val="00FD4BEC"/>
    <w:rsid w:val="00FD4EB8"/>
    <w:rsid w:val="00FE00F7"/>
    <w:rsid w:val="00FF2400"/>
    <w:rsid w:val="00FF2FD2"/>
    <w:rsid w:val="00FF31CC"/>
    <w:rsid w:val="00FF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1C70CF"/>
  <w15:docId w15:val="{3C09AD33-B886-4D45-A3AB-9064A1CC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2CC8"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A2CC8"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A2CC8"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CC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2CC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customStyle="1" w:styleId="msotitle2">
    <w:name w:val="msotitle2"/>
    <w:rsid w:val="00AC29F8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FF"/>
      <w:kern w:val="28"/>
      <w:sz w:val="110"/>
      <w:szCs w:val="110"/>
    </w:rPr>
  </w:style>
  <w:style w:type="paragraph" w:styleId="ListParagraph">
    <w:name w:val="List Paragraph"/>
    <w:basedOn w:val="Normal"/>
    <w:uiPriority w:val="34"/>
    <w:qFormat/>
    <w:rsid w:val="00464B3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67E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5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gauonline.com/yogau-wellness-blog/free-online-yoga-video-natasha-rizopoulos-keys-core-stability-two-postures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bjjrhome\AppData\Roaming\Microsoft\Templates\EdWorld_7DayCalendar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EdWorld_7DayCalendarGrid</Template>
  <TotalTime>51</TotalTime>
  <Pages>1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rbjjrhome</dc:creator>
  <cp:lastModifiedBy>rbjjrhome</cp:lastModifiedBy>
  <cp:revision>12</cp:revision>
  <cp:lastPrinted>2018-12-04T19:02:00Z</cp:lastPrinted>
  <dcterms:created xsi:type="dcterms:W3CDTF">2018-11-22T13:30:00Z</dcterms:created>
  <dcterms:modified xsi:type="dcterms:W3CDTF">2018-12-06T12:28:00Z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